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A9551" w14:textId="4EB68731" w:rsidR="001E7058" w:rsidRPr="0074163E" w:rsidRDefault="00871260" w:rsidP="00204B74">
      <w:pPr>
        <w:ind w:firstLineChars="400" w:firstLine="1446"/>
        <w:rPr>
          <w:b/>
          <w:sz w:val="36"/>
          <w:szCs w:val="36"/>
        </w:rPr>
      </w:pPr>
      <w:bookmarkStart w:id="0" w:name="_Hlk531858591"/>
      <w:r>
        <w:rPr>
          <mc:AlternateContent>
            <mc:Choice Requires="w16se">
              <w:rFonts w:hint="eastAsia"/>
            </mc:Choice>
            <mc:Fallback>
              <w:rFonts w:ascii="Segoe UI Emoji" w:eastAsia="Segoe UI Emoji" w:hAnsi="Segoe UI Emoji" w:cs="Segoe UI Emoji"/>
            </mc:Fallback>
          </mc:AlternateContent>
          <w:b/>
          <w:sz w:val="36"/>
          <w:szCs w:val="36"/>
        </w:rPr>
        <mc:AlternateContent>
          <mc:Choice Requires="w16se">
            <w16se:symEx w16se:font="Segoe UI Emoji" w16se:char="1F338"/>
          </mc:Choice>
          <mc:Fallback>
            <w:t>🌸</w:t>
          </mc:Fallback>
        </mc:AlternateContent>
      </w:r>
      <w:r w:rsidR="001E7058">
        <w:rPr>
          <w:rFonts w:hint="eastAsia"/>
          <w:b/>
          <w:sz w:val="36"/>
          <w:szCs w:val="36"/>
        </w:rPr>
        <w:t xml:space="preserve">レオン　</w:t>
      </w:r>
      <w:r w:rsidR="001E7058" w:rsidRPr="0074163E">
        <w:rPr>
          <w:rFonts w:hint="eastAsia"/>
          <w:b/>
          <w:sz w:val="36"/>
          <w:szCs w:val="36"/>
        </w:rPr>
        <w:t>さくら</w:t>
      </w:r>
      <w:r w:rsidR="001E7058">
        <w:rPr>
          <w:rFonts w:hint="eastAsia"/>
          <w:b/>
          <w:sz w:val="36"/>
          <w:szCs w:val="36"/>
        </w:rPr>
        <w:t>の生育状況確認</w:t>
      </w:r>
      <w:r w:rsidR="001E7058" w:rsidRPr="0074163E">
        <w:rPr>
          <w:rFonts w:hint="eastAsia"/>
          <w:b/>
          <w:sz w:val="36"/>
          <w:szCs w:val="36"/>
        </w:rPr>
        <w:t xml:space="preserve">　報告</w:t>
      </w:r>
    </w:p>
    <w:p w14:paraId="0D4EEC5E" w14:textId="73D37D56" w:rsidR="001E7058" w:rsidRPr="00A91722" w:rsidRDefault="001E7058" w:rsidP="001E7058">
      <w:pPr>
        <w:ind w:firstLineChars="100" w:firstLine="240"/>
        <w:rPr>
          <w:rFonts w:ascii="Segoe UI Symbol" w:hAnsi="Segoe UI Symbol" w:cs="Segoe UI Symbol"/>
          <w:sz w:val="24"/>
          <w:szCs w:val="24"/>
        </w:rPr>
      </w:pPr>
    </w:p>
    <w:p w14:paraId="27CE7E82" w14:textId="00510240" w:rsidR="001E7058" w:rsidRPr="00965FB9" w:rsidRDefault="001E7058" w:rsidP="001E7058">
      <w:pPr>
        <w:ind w:firstLineChars="100" w:firstLine="220"/>
        <w:rPr>
          <w:rFonts w:ascii="ＭＳ 明朝" w:hAnsi="ＭＳ 明朝" w:cs="Segoe UI Symbol"/>
          <w:sz w:val="22"/>
        </w:rPr>
      </w:pPr>
      <w:r w:rsidRPr="00965FB9">
        <w:rPr>
          <w:rFonts w:ascii="ＭＳ 明朝" w:hAnsi="ＭＳ 明朝" w:cs="Segoe UI Symbol" w:hint="eastAsia"/>
          <w:sz w:val="22"/>
        </w:rPr>
        <w:t>過去３回（2015,2017,2018年）に渡り、スペイン・レオン県ビエルソ郡近郊にさくら植樹を実施、最後に訪問した2018年から早や6年が経過しました。今回、5月30日、当地を訪問して,植樹を実施した7ヶ所のさくらの生育状況の確認を行いました。毎回、お世話になっている元</w:t>
      </w:r>
      <w:proofErr w:type="spellStart"/>
      <w:r w:rsidRPr="00965FB9">
        <w:rPr>
          <w:rFonts w:ascii="ＭＳ 明朝" w:hAnsi="ＭＳ 明朝" w:cs="Segoe UI Symbol"/>
          <w:sz w:val="22"/>
        </w:rPr>
        <w:t>Priaranza</w:t>
      </w:r>
      <w:proofErr w:type="spellEnd"/>
      <w:r w:rsidRPr="00965FB9">
        <w:rPr>
          <w:rFonts w:ascii="ＭＳ 明朝" w:hAnsi="ＭＳ 明朝" w:cs="Segoe UI Symbol" w:hint="eastAsia"/>
          <w:sz w:val="22"/>
        </w:rPr>
        <w:t>町長の</w:t>
      </w:r>
      <w:r w:rsidRPr="00965FB9">
        <w:rPr>
          <w:rFonts w:ascii="ＭＳ 明朝" w:hAnsi="ＭＳ 明朝" w:cs="Segoe UI Symbol"/>
          <w:sz w:val="22"/>
        </w:rPr>
        <w:t>José Manuel Blanco Gómez</w:t>
      </w:r>
      <w:r w:rsidRPr="00965FB9">
        <w:rPr>
          <w:rFonts w:ascii="ＭＳ 明朝" w:hAnsi="ＭＳ 明朝" w:cs="Segoe UI Symbol" w:hint="eastAsia"/>
          <w:sz w:val="22"/>
        </w:rPr>
        <w:t>氏に現場をご案内頂きました。参加メンバーは会員７名に加え、冬の道の巡礼に参加する、巡礼ハイキングトレーニング仲間の2名の9名で全ての場所を訪問してさくらの生育状況を確認することが出来ました。以下にその状況を記します。</w:t>
      </w:r>
    </w:p>
    <w:p w14:paraId="37D80915" w14:textId="67FFDB5D"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１．ポンフェラーダ城</w:t>
      </w:r>
      <w:bookmarkStart w:id="1" w:name="_Hlk168649360"/>
      <w:r w:rsidRPr="00965FB9">
        <w:rPr>
          <w:rFonts w:ascii="ＭＳ 明朝" w:hAnsi="ＭＳ 明朝" w:cs="Segoe UI Symbol" w:hint="eastAsia"/>
          <w:sz w:val="22"/>
        </w:rPr>
        <w:t>⇒順調に生育</w:t>
      </w:r>
      <w:bookmarkEnd w:id="1"/>
    </w:p>
    <w:p w14:paraId="75E14BE2" w14:textId="3D232BF8"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２．</w:t>
      </w:r>
      <w:bookmarkStart w:id="2" w:name="_Hlk168649173"/>
      <w:r w:rsidRPr="00965FB9">
        <w:rPr>
          <w:rFonts w:ascii="ＭＳ 明朝" w:hAnsi="ＭＳ 明朝" w:cs="Segoe UI Symbol" w:hint="eastAsia"/>
          <w:sz w:val="22"/>
        </w:rPr>
        <w:t>「冬の道」巡礼路</w:t>
      </w:r>
      <w:bookmarkEnd w:id="2"/>
      <w:r w:rsidRPr="00965FB9">
        <w:rPr>
          <w:rFonts w:ascii="ＭＳ 明朝" w:hAnsi="ＭＳ 明朝" w:cs="Segoe UI Symbol" w:hint="eastAsia"/>
          <w:sz w:val="22"/>
        </w:rPr>
        <w:t>⇒順調に生育</w:t>
      </w:r>
    </w:p>
    <w:p w14:paraId="5F291476" w14:textId="7F0E06CD"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３．「冬の道」巡礼路アルベルゲ⇒順調に生育</w:t>
      </w:r>
    </w:p>
    <w:p w14:paraId="4602DA58" w14:textId="43005EF9"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４．</w:t>
      </w:r>
      <w:bookmarkStart w:id="3" w:name="_Hlk168649860"/>
      <w:bookmarkStart w:id="4" w:name="_Hlk168649286"/>
      <w:r w:rsidRPr="00965FB9">
        <w:rPr>
          <w:rFonts w:ascii="ＭＳ 明朝" w:hAnsi="ＭＳ 明朝" w:cs="Segoe UI Symbol"/>
          <w:sz w:val="22"/>
        </w:rPr>
        <w:t>Palacio de Canedo</w:t>
      </w:r>
      <w:r w:rsidRPr="00965FB9">
        <w:rPr>
          <w:rFonts w:ascii="ＭＳ 明朝" w:hAnsi="ＭＳ 明朝" w:cs="Segoe UI Symbol" w:hint="eastAsia"/>
          <w:sz w:val="22"/>
        </w:rPr>
        <w:t xml:space="preserve"> </w:t>
      </w:r>
      <w:bookmarkEnd w:id="3"/>
      <w:r w:rsidRPr="00965FB9">
        <w:rPr>
          <w:rFonts w:ascii="ＭＳ 明朝" w:hAnsi="ＭＳ 明朝" w:cs="Segoe UI Symbol" w:hint="eastAsia"/>
          <w:sz w:val="22"/>
        </w:rPr>
        <w:t>⇒順調に生育</w:t>
      </w:r>
    </w:p>
    <w:bookmarkEnd w:id="4"/>
    <w:p w14:paraId="767F35E3" w14:textId="01AEF78D"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５．</w:t>
      </w:r>
      <w:bookmarkStart w:id="5" w:name="_Hlk168659075"/>
      <w:proofErr w:type="spellStart"/>
      <w:r w:rsidRPr="00965FB9">
        <w:rPr>
          <w:rFonts w:ascii="ＭＳ 明朝" w:hAnsi="ＭＳ 明朝" w:cs="Segoe UI Symbol"/>
          <w:sz w:val="22"/>
        </w:rPr>
        <w:t>Carucedo</w:t>
      </w:r>
      <w:proofErr w:type="spellEnd"/>
      <w:r w:rsidRPr="00965FB9">
        <w:rPr>
          <w:rFonts w:ascii="ＭＳ 明朝" w:hAnsi="ＭＳ 明朝" w:cs="Segoe UI Symbol" w:hint="eastAsia"/>
          <w:sz w:val="22"/>
        </w:rPr>
        <w:t>湖畔⇒全滅、跡形無し</w:t>
      </w:r>
      <w:bookmarkEnd w:id="5"/>
    </w:p>
    <w:p w14:paraId="09433017" w14:textId="7E739F60"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６．</w:t>
      </w:r>
      <w:bookmarkStart w:id="6" w:name="_Hlk168659208"/>
      <w:r w:rsidRPr="00965FB9">
        <w:rPr>
          <w:rFonts w:ascii="ＭＳ 明朝" w:hAnsi="ＭＳ 明朝" w:cs="Segoe UI Symbol"/>
          <w:sz w:val="22"/>
        </w:rPr>
        <w:t xml:space="preserve">Las </w:t>
      </w:r>
      <w:proofErr w:type="spellStart"/>
      <w:r w:rsidRPr="00965FB9">
        <w:rPr>
          <w:rFonts w:ascii="ＭＳ 明朝" w:hAnsi="ＭＳ 明朝" w:cs="Segoe UI Symbol"/>
          <w:sz w:val="22"/>
        </w:rPr>
        <w:t>Médulas</w:t>
      </w:r>
      <w:proofErr w:type="spellEnd"/>
      <w:r w:rsidRPr="00965FB9">
        <w:rPr>
          <w:rFonts w:ascii="ＭＳ 明朝" w:hAnsi="ＭＳ 明朝" w:cs="Segoe UI Symbol" w:hint="eastAsia"/>
          <w:sz w:val="22"/>
        </w:rPr>
        <w:t>駐車場⇒全滅、跡形無し</w:t>
      </w:r>
      <w:bookmarkEnd w:id="6"/>
    </w:p>
    <w:p w14:paraId="7198A81C" w14:textId="18830C11"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７．</w:t>
      </w:r>
      <w:bookmarkStart w:id="7" w:name="_Hlk168659142"/>
      <w:bookmarkStart w:id="8" w:name="_Hlk168649300"/>
      <w:proofErr w:type="spellStart"/>
      <w:r w:rsidRPr="00965FB9">
        <w:rPr>
          <w:rFonts w:ascii="ＭＳ 明朝" w:hAnsi="ＭＳ 明朝" w:cs="Segoe UI Symbol"/>
          <w:sz w:val="22"/>
        </w:rPr>
        <w:t>Villalibre</w:t>
      </w:r>
      <w:proofErr w:type="spellEnd"/>
      <w:r w:rsidRPr="00965FB9">
        <w:rPr>
          <w:rFonts w:ascii="ＭＳ 明朝" w:hAnsi="ＭＳ 明朝" w:cs="Segoe UI Symbol"/>
          <w:sz w:val="22"/>
        </w:rPr>
        <w:t xml:space="preserve"> de la </w:t>
      </w:r>
      <w:proofErr w:type="spellStart"/>
      <w:r w:rsidRPr="00965FB9">
        <w:rPr>
          <w:rFonts w:ascii="ＭＳ 明朝" w:hAnsi="ＭＳ 明朝" w:cs="Segoe UI Symbol"/>
          <w:sz w:val="22"/>
        </w:rPr>
        <w:t>Jurisdicción</w:t>
      </w:r>
      <w:proofErr w:type="spellEnd"/>
      <w:r w:rsidRPr="00965FB9">
        <w:rPr>
          <w:rFonts w:ascii="ＭＳ 明朝" w:hAnsi="ＭＳ 明朝" w:cs="Segoe UI Symbol" w:hint="eastAsia"/>
          <w:sz w:val="22"/>
        </w:rPr>
        <w:t>町の公民館前⇒全滅、跡形無し</w:t>
      </w:r>
      <w:bookmarkEnd w:id="7"/>
    </w:p>
    <w:p w14:paraId="08763E80" w14:textId="3CC72583" w:rsidR="001E7058" w:rsidRPr="00965FB9" w:rsidRDefault="001E7058" w:rsidP="001E7058">
      <w:pPr>
        <w:rPr>
          <w:rFonts w:ascii="ＭＳ 明朝" w:hAnsi="ＭＳ 明朝"/>
          <w:sz w:val="22"/>
        </w:rPr>
      </w:pPr>
      <w:r w:rsidRPr="00965FB9">
        <w:rPr>
          <w:rFonts w:ascii="ＭＳ 明朝" w:hAnsi="ＭＳ 明朝" w:cs="Segoe UI Symbol" w:hint="eastAsia"/>
          <w:sz w:val="22"/>
        </w:rPr>
        <w:t>結論として、四勝三敗。全滅、跡形無しの理由としては、</w:t>
      </w:r>
      <w:r w:rsidRPr="00965FB9">
        <w:rPr>
          <w:rFonts w:ascii="ＭＳ 明朝" w:hAnsi="ＭＳ 明朝" w:hint="eastAsia"/>
          <w:sz w:val="22"/>
        </w:rPr>
        <w:t>政治的な原因と自然動物、病気で枯れたり切られたりしたものがあるとの事でとても残念です。</w:t>
      </w:r>
    </w:p>
    <w:bookmarkEnd w:id="8"/>
    <w:p w14:paraId="3B485F96" w14:textId="7156019C" w:rsidR="001E7058" w:rsidRPr="00965FB9" w:rsidRDefault="001E7058" w:rsidP="001E7058">
      <w:pPr>
        <w:rPr>
          <w:rFonts w:ascii="ＭＳ 明朝" w:hAnsi="ＭＳ 明朝" w:cs="Segoe UI Symbol"/>
          <w:sz w:val="22"/>
        </w:rPr>
      </w:pPr>
      <w:r w:rsidRPr="00965FB9">
        <w:rPr>
          <w:rFonts w:ascii="ＭＳ 明朝" w:hAnsi="ＭＳ 明朝" w:cs="Segoe UI Symbol" w:hint="eastAsia"/>
          <w:sz w:val="22"/>
        </w:rPr>
        <w:t>生育の確認後、参加メンバー全員で</w:t>
      </w:r>
      <w:r w:rsidRPr="00965FB9">
        <w:rPr>
          <w:rFonts w:ascii="ＭＳ 明朝" w:hAnsi="ＭＳ 明朝" w:cs="Segoe UI Symbol"/>
          <w:sz w:val="22"/>
        </w:rPr>
        <w:t>Palacio de Canedo</w:t>
      </w:r>
      <w:r w:rsidRPr="00965FB9">
        <w:rPr>
          <w:rFonts w:ascii="ＭＳ 明朝" w:hAnsi="ＭＳ 明朝" w:cs="Segoe UI Symbol" w:hint="eastAsia"/>
          <w:sz w:val="22"/>
        </w:rPr>
        <w:t>のボデガ「PRADA A TOPE」で昼食会、オーナーのTOPE氏に美味しいワインをご馳走して頂き、関係者との懇親を深めました。１日という短い間でしたが、2018年から６年ぶりのレオンを訪問、残念ながら３ケ所のさくらは、枯れてしまいましたが、４ケ所は順調に生育していることが確認出来き、大変嬉しく思いました。昨年はアンダルシア、ロンダ市でのさくら植樹を実施。現在はこの２ケ所でのさくら植樹事業、文化交流が行われています。当協会の事業内容の最初に書いてあるのは、「桜をスペインに植樹し、スペインとの文化交流を図る」です。この趣旨に賛同された創設者の方々の志は1990年に協会が創立されて34年が経過した今も受け継いでおります。今後もこの事業は継続して行って参ります。多くの会員の方々に参加して頂きスペインと日本の友好親善関係の絆を皆で更に強めて参りたいと考えております。（下山利明）</w:t>
      </w:r>
    </w:p>
    <w:p w14:paraId="30BE143F" w14:textId="6653D856" w:rsidR="00EA6729" w:rsidRDefault="00D941D7" w:rsidP="008C1624">
      <w:pPr>
        <w:rPr>
          <w:rFonts w:ascii="ＭＳ 明朝" w:hAnsi="ＭＳ 明朝"/>
          <w:sz w:val="32"/>
          <w:szCs w:val="32"/>
        </w:rPr>
      </w:pPr>
      <w:r w:rsidRPr="005E045F">
        <w:rPr>
          <w:rFonts w:ascii="ＭＳ 明朝" w:hAnsi="ＭＳ 明朝"/>
          <w:noProof/>
          <w:sz w:val="32"/>
          <w:szCs w:val="32"/>
        </w:rPr>
        <w:drawing>
          <wp:anchor distT="0" distB="0" distL="114300" distR="114300" simplePos="0" relativeHeight="251712512" behindDoc="0" locked="0" layoutInCell="1" allowOverlap="1" wp14:anchorId="7052591E" wp14:editId="77696BAA">
            <wp:simplePos x="0" y="0"/>
            <wp:positionH relativeFrom="column">
              <wp:posOffset>533400</wp:posOffset>
            </wp:positionH>
            <wp:positionV relativeFrom="paragraph">
              <wp:posOffset>123825</wp:posOffset>
            </wp:positionV>
            <wp:extent cx="1057275" cy="1116965"/>
            <wp:effectExtent l="0" t="0" r="9525" b="6985"/>
            <wp:wrapSquare wrapText="bothSides"/>
            <wp:docPr id="17658437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4374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7275" cy="1116965"/>
                    </a:xfrm>
                    <a:prstGeom prst="rect">
                      <a:avLst/>
                    </a:prstGeom>
                  </pic:spPr>
                </pic:pic>
              </a:graphicData>
            </a:graphic>
            <wp14:sizeRelH relativeFrom="margin">
              <wp14:pctWidth>0</wp14:pctWidth>
            </wp14:sizeRelH>
            <wp14:sizeRelV relativeFrom="margin">
              <wp14:pctHeight>0</wp14:pctHeight>
            </wp14:sizeRelV>
          </wp:anchor>
        </w:drawing>
      </w:r>
      <w:r w:rsidRPr="004860FE">
        <w:rPr>
          <w:rFonts w:ascii="ＭＳ 明朝" w:hAnsi="ＭＳ 明朝"/>
          <w:noProof/>
          <w:sz w:val="32"/>
          <w:szCs w:val="32"/>
        </w:rPr>
        <w:drawing>
          <wp:anchor distT="0" distB="0" distL="114300" distR="114300" simplePos="0" relativeHeight="251713536" behindDoc="0" locked="0" layoutInCell="1" allowOverlap="1" wp14:anchorId="6314E415" wp14:editId="6264C46A">
            <wp:simplePos x="0" y="0"/>
            <wp:positionH relativeFrom="column">
              <wp:posOffset>4505325</wp:posOffset>
            </wp:positionH>
            <wp:positionV relativeFrom="paragraph">
              <wp:posOffset>276225</wp:posOffset>
            </wp:positionV>
            <wp:extent cx="1352550" cy="967740"/>
            <wp:effectExtent l="0" t="0" r="0" b="3810"/>
            <wp:wrapSquare wrapText="bothSides"/>
            <wp:docPr id="742259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5906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2550" cy="967740"/>
                    </a:xfrm>
                    <a:prstGeom prst="rect">
                      <a:avLst/>
                    </a:prstGeom>
                  </pic:spPr>
                </pic:pic>
              </a:graphicData>
            </a:graphic>
            <wp14:sizeRelH relativeFrom="margin">
              <wp14:pctWidth>0</wp14:pctWidth>
            </wp14:sizeRelH>
            <wp14:sizeRelV relativeFrom="margin">
              <wp14:pctHeight>0</wp14:pctHeight>
            </wp14:sizeRelV>
          </wp:anchor>
        </w:drawing>
      </w:r>
      <w:r w:rsidRPr="004A0991">
        <w:rPr>
          <w:rFonts w:ascii="ＭＳ 明朝" w:hAnsi="ＭＳ 明朝"/>
          <w:noProof/>
          <w:sz w:val="32"/>
          <w:szCs w:val="32"/>
        </w:rPr>
        <w:drawing>
          <wp:anchor distT="0" distB="0" distL="114300" distR="114300" simplePos="0" relativeHeight="251714560" behindDoc="0" locked="0" layoutInCell="1" allowOverlap="1" wp14:anchorId="685FA317" wp14:editId="454425A3">
            <wp:simplePos x="0" y="0"/>
            <wp:positionH relativeFrom="margin">
              <wp:posOffset>2714625</wp:posOffset>
            </wp:positionH>
            <wp:positionV relativeFrom="paragraph">
              <wp:posOffset>209550</wp:posOffset>
            </wp:positionV>
            <wp:extent cx="997585" cy="1228725"/>
            <wp:effectExtent l="0" t="0" r="0" b="9525"/>
            <wp:wrapSquare wrapText="bothSides"/>
            <wp:docPr id="993571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7172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7585" cy="1228725"/>
                    </a:xfrm>
                    <a:prstGeom prst="rect">
                      <a:avLst/>
                    </a:prstGeom>
                  </pic:spPr>
                </pic:pic>
              </a:graphicData>
            </a:graphic>
            <wp14:sizeRelH relativeFrom="margin">
              <wp14:pctWidth>0</wp14:pctWidth>
            </wp14:sizeRelH>
            <wp14:sizeRelV relativeFrom="margin">
              <wp14:pctHeight>0</wp14:pctHeight>
            </wp14:sizeRelV>
          </wp:anchor>
        </w:drawing>
      </w:r>
    </w:p>
    <w:p w14:paraId="45CF57CC" w14:textId="3E8BEABC" w:rsidR="00EA6729" w:rsidRDefault="00EA6729" w:rsidP="008C1624">
      <w:pPr>
        <w:rPr>
          <w:rFonts w:ascii="ＭＳ 明朝" w:hAnsi="ＭＳ 明朝"/>
          <w:sz w:val="32"/>
          <w:szCs w:val="32"/>
        </w:rPr>
      </w:pPr>
    </w:p>
    <w:p w14:paraId="365E3B48" w14:textId="42CC137B" w:rsidR="00EA6729" w:rsidRDefault="000C0E37" w:rsidP="008C1624">
      <w:pPr>
        <w:rPr>
          <w:rFonts w:ascii="ＭＳ 明朝" w:hAnsi="ＭＳ 明朝"/>
          <w:sz w:val="32"/>
          <w:szCs w:val="32"/>
        </w:rPr>
      </w:pPr>
      <w:r>
        <w:rPr>
          <w:rFonts w:ascii="ＭＳ 明朝" w:hAnsi="ＭＳ 明朝"/>
          <w:noProof/>
          <w:sz w:val="32"/>
          <w:szCs w:val="32"/>
        </w:rPr>
        <mc:AlternateContent>
          <mc:Choice Requires="wps">
            <w:drawing>
              <wp:anchor distT="0" distB="0" distL="114300" distR="114300" simplePos="0" relativeHeight="251718656" behindDoc="0" locked="0" layoutInCell="1" allowOverlap="1" wp14:anchorId="499770D1" wp14:editId="3764E42E">
                <wp:simplePos x="0" y="0"/>
                <wp:positionH relativeFrom="column">
                  <wp:posOffset>342900</wp:posOffset>
                </wp:positionH>
                <wp:positionV relativeFrom="paragraph">
                  <wp:posOffset>447675</wp:posOffset>
                </wp:positionV>
                <wp:extent cx="1447800" cy="361950"/>
                <wp:effectExtent l="0" t="0" r="0" b="0"/>
                <wp:wrapNone/>
                <wp:docPr id="1063870634" name="テキスト ボックス 2"/>
                <wp:cNvGraphicFramePr/>
                <a:graphic xmlns:a="http://schemas.openxmlformats.org/drawingml/2006/main">
                  <a:graphicData uri="http://schemas.microsoft.com/office/word/2010/wordprocessingShape">
                    <wps:wsp>
                      <wps:cNvSpPr txBox="1"/>
                      <wps:spPr>
                        <a:xfrm>
                          <a:off x="0" y="0"/>
                          <a:ext cx="1447800" cy="361950"/>
                        </a:xfrm>
                        <a:prstGeom prst="rect">
                          <a:avLst/>
                        </a:prstGeom>
                        <a:solidFill>
                          <a:schemeClr val="lt1"/>
                        </a:solidFill>
                        <a:ln w="6350">
                          <a:noFill/>
                        </a:ln>
                      </wps:spPr>
                      <wps:txbx>
                        <w:txbxContent>
                          <w:p w14:paraId="2BC7B28E" w14:textId="3F8A2A87" w:rsidR="000C0E37" w:rsidRDefault="000C0E37">
                            <w:r>
                              <w:rPr>
                                <w:rFonts w:hint="eastAsia"/>
                              </w:rPr>
                              <w:t>モリナセカ全員集合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770D1" id="_x0000_t202" coordsize="21600,21600" o:spt="202" path="m,l,21600r21600,l21600,xe">
                <v:stroke joinstyle="miter"/>
                <v:path gradientshapeok="t" o:connecttype="rect"/>
              </v:shapetype>
              <v:shape id="テキスト ボックス 2" o:spid="_x0000_s1026" type="#_x0000_t202" style="position:absolute;left:0;text-align:left;margin-left:27pt;margin-top:35.25pt;width:114pt;height: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" fillcolor="white [3201]" stroked="f" strokeweight=".5pt">
                <v:textbox>
                  <w:txbxContent>
                    <w:p w14:paraId="2BC7B28E" w14:textId="3F8A2A87" w:rsidR="000C0E37" w:rsidRDefault="000C0E37">
                      <w:r>
                        <w:rPr>
                          <w:rFonts w:hint="eastAsia"/>
                        </w:rPr>
                        <w:t>モリナセカ全員集合</w:t>
                      </w:r>
                    </w:p>
                  </w:txbxContent>
                </v:textbox>
              </v:shape>
            </w:pict>
          </mc:Fallback>
        </mc:AlternateContent>
      </w:r>
    </w:p>
    <w:p w14:paraId="37FA3B2D" w14:textId="2AF4F578" w:rsidR="00EA6729" w:rsidRDefault="000C0E37" w:rsidP="008C1624">
      <w:pPr>
        <w:rPr>
          <w:rFonts w:ascii="ＭＳ 明朝" w:hAnsi="ＭＳ 明朝"/>
          <w:sz w:val="32"/>
          <w:szCs w:val="32"/>
        </w:rPr>
      </w:pPr>
      <w:r>
        <w:rPr>
          <w:rFonts w:ascii="ＭＳ 明朝" w:hAnsi="ＭＳ 明朝"/>
          <w:noProof/>
          <w:sz w:val="32"/>
          <w:szCs w:val="32"/>
        </w:rPr>
        <mc:AlternateContent>
          <mc:Choice Requires="wps">
            <w:drawing>
              <wp:anchor distT="0" distB="0" distL="114300" distR="114300" simplePos="0" relativeHeight="251720704" behindDoc="0" locked="0" layoutInCell="1" allowOverlap="1" wp14:anchorId="1279CBDF" wp14:editId="5C40779E">
                <wp:simplePos x="0" y="0"/>
                <wp:positionH relativeFrom="column">
                  <wp:posOffset>4248150</wp:posOffset>
                </wp:positionH>
                <wp:positionV relativeFrom="paragraph">
                  <wp:posOffset>38099</wp:posOffset>
                </wp:positionV>
                <wp:extent cx="2362200" cy="371475"/>
                <wp:effectExtent l="0" t="0" r="0" b="9525"/>
                <wp:wrapNone/>
                <wp:docPr id="842317356" name="テキスト ボックス 5"/>
                <wp:cNvGraphicFramePr/>
                <a:graphic xmlns:a="http://schemas.openxmlformats.org/drawingml/2006/main">
                  <a:graphicData uri="http://schemas.microsoft.com/office/word/2010/wordprocessingShape">
                    <wps:wsp>
                      <wps:cNvSpPr txBox="1"/>
                      <wps:spPr>
                        <a:xfrm>
                          <a:off x="0" y="0"/>
                          <a:ext cx="2362200" cy="371475"/>
                        </a:xfrm>
                        <a:prstGeom prst="rect">
                          <a:avLst/>
                        </a:prstGeom>
                        <a:solidFill>
                          <a:schemeClr val="lt1"/>
                        </a:solidFill>
                        <a:ln w="6350">
                          <a:noFill/>
                        </a:ln>
                      </wps:spPr>
                      <wps:txbx>
                        <w:txbxContent>
                          <w:p w14:paraId="35D68A72" w14:textId="56E09919" w:rsidR="000C0E37" w:rsidRDefault="000C0E37">
                            <w:r>
                              <w:rPr>
                                <w:rFonts w:hint="eastAsia"/>
                              </w:rPr>
                              <w:t>モリナセカ　アルフォンソ町長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CBDF" id="テキスト ボックス 5" o:spid="_x0000_s1027" type="#_x0000_t202" style="position:absolute;left:0;text-align:left;margin-left:334.5pt;margin-top:3pt;width:186pt;height:29.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" fillcolor="white [3201]" stroked="f" strokeweight=".5pt">
                <v:textbox>
                  <w:txbxContent>
                    <w:p w14:paraId="35D68A72" w14:textId="56E09919" w:rsidR="000C0E37" w:rsidRDefault="000C0E37">
                      <w:r>
                        <w:rPr>
                          <w:rFonts w:hint="eastAsia"/>
                        </w:rPr>
                        <w:t>モリナセカ　アルフォンソ町長</w:t>
                      </w:r>
                    </w:p>
                  </w:txbxContent>
                </v:textbox>
              </v:shape>
            </w:pict>
          </mc:Fallback>
        </mc:AlternateContent>
      </w:r>
      <w:r>
        <w:rPr>
          <w:rFonts w:ascii="ＭＳ 明朝" w:hAnsi="ＭＳ 明朝"/>
          <w:noProof/>
          <w:sz w:val="32"/>
          <w:szCs w:val="32"/>
        </w:rPr>
        <mc:AlternateContent>
          <mc:Choice Requires="wps">
            <w:drawing>
              <wp:anchor distT="0" distB="0" distL="114300" distR="114300" simplePos="0" relativeHeight="251719680" behindDoc="0" locked="0" layoutInCell="1" allowOverlap="1" wp14:anchorId="54876262" wp14:editId="35A27FB9">
                <wp:simplePos x="0" y="0"/>
                <wp:positionH relativeFrom="column">
                  <wp:posOffset>2619375</wp:posOffset>
                </wp:positionH>
                <wp:positionV relativeFrom="paragraph">
                  <wp:posOffset>133350</wp:posOffset>
                </wp:positionV>
                <wp:extent cx="1581150" cy="266700"/>
                <wp:effectExtent l="0" t="0" r="0" b="0"/>
                <wp:wrapNone/>
                <wp:docPr id="574213100" name="テキスト ボックス 3"/>
                <wp:cNvGraphicFramePr/>
                <a:graphic xmlns:a="http://schemas.openxmlformats.org/drawingml/2006/main">
                  <a:graphicData uri="http://schemas.microsoft.com/office/word/2010/wordprocessingShape">
                    <wps:wsp>
                      <wps:cNvSpPr txBox="1"/>
                      <wps:spPr>
                        <a:xfrm>
                          <a:off x="0" y="0"/>
                          <a:ext cx="1581150" cy="266700"/>
                        </a:xfrm>
                        <a:prstGeom prst="rect">
                          <a:avLst/>
                        </a:prstGeom>
                        <a:solidFill>
                          <a:schemeClr val="lt1"/>
                        </a:solidFill>
                        <a:ln w="6350">
                          <a:noFill/>
                        </a:ln>
                      </wps:spPr>
                      <wps:txbx>
                        <w:txbxContent>
                          <w:p w14:paraId="48F588F4" w14:textId="2CFD978F" w:rsidR="000C0E37" w:rsidRDefault="000C0E37">
                            <w:r>
                              <w:rPr>
                                <w:rFonts w:hint="eastAsia"/>
                              </w:rPr>
                              <w:t>ポンフェラーダ城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6262" id="テキスト ボックス 3" o:spid="_x0000_s1028" type="#_x0000_t202" style="position:absolute;left:0;text-align:left;margin-left:206.25pt;margin-top:10.5pt;width:124.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" fillcolor="white [3201]" stroked="f" strokeweight=".5pt">
                <v:textbox>
                  <w:txbxContent>
                    <w:p w14:paraId="48F588F4" w14:textId="2CFD978F" w:rsidR="000C0E37" w:rsidRDefault="000C0E37">
                      <w:r>
                        <w:rPr>
                          <w:rFonts w:hint="eastAsia"/>
                        </w:rPr>
                        <w:t>ポンフェラーダ城</w:t>
                      </w:r>
                    </w:p>
                  </w:txbxContent>
                </v:textbox>
              </v:shape>
            </w:pict>
          </mc:Fallback>
        </mc:AlternateContent>
      </w:r>
      <w:r w:rsidR="00D941D7" w:rsidRPr="00311213">
        <w:rPr>
          <w:rFonts w:ascii="ＭＳ 明朝" w:hAnsi="ＭＳ 明朝"/>
          <w:noProof/>
          <w:sz w:val="32"/>
          <w:szCs w:val="32"/>
        </w:rPr>
        <w:drawing>
          <wp:anchor distT="0" distB="0" distL="114300" distR="114300" simplePos="0" relativeHeight="251715584" behindDoc="0" locked="0" layoutInCell="1" allowOverlap="1" wp14:anchorId="4B11CD6B" wp14:editId="733E802E">
            <wp:simplePos x="0" y="0"/>
            <wp:positionH relativeFrom="margin">
              <wp:posOffset>552450</wp:posOffset>
            </wp:positionH>
            <wp:positionV relativeFrom="paragraph">
              <wp:posOffset>447675</wp:posOffset>
            </wp:positionV>
            <wp:extent cx="1028700" cy="1344930"/>
            <wp:effectExtent l="0" t="0" r="0" b="7620"/>
            <wp:wrapSquare wrapText="bothSides"/>
            <wp:docPr id="17328138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1389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8700" cy="1344930"/>
                    </a:xfrm>
                    <a:prstGeom prst="rect">
                      <a:avLst/>
                    </a:prstGeom>
                  </pic:spPr>
                </pic:pic>
              </a:graphicData>
            </a:graphic>
            <wp14:sizeRelH relativeFrom="margin">
              <wp14:pctWidth>0</wp14:pctWidth>
            </wp14:sizeRelH>
            <wp14:sizeRelV relativeFrom="margin">
              <wp14:pctHeight>0</wp14:pctHeight>
            </wp14:sizeRelV>
          </wp:anchor>
        </w:drawing>
      </w:r>
    </w:p>
    <w:p w14:paraId="0F67D282" w14:textId="0ECF4A8A" w:rsidR="00EA6729" w:rsidRDefault="00D941D7" w:rsidP="008C1624">
      <w:pPr>
        <w:rPr>
          <w:rFonts w:ascii="ＭＳ 明朝" w:hAnsi="ＭＳ 明朝"/>
          <w:sz w:val="32"/>
          <w:szCs w:val="32"/>
        </w:rPr>
      </w:pPr>
      <w:r w:rsidRPr="00182F2B">
        <w:rPr>
          <w:rFonts w:ascii="ＭＳ 明朝" w:hAnsi="ＭＳ 明朝"/>
          <w:noProof/>
          <w:sz w:val="32"/>
          <w:szCs w:val="32"/>
        </w:rPr>
        <w:drawing>
          <wp:anchor distT="0" distB="0" distL="114300" distR="114300" simplePos="0" relativeHeight="251716608" behindDoc="0" locked="0" layoutInCell="1" allowOverlap="1" wp14:anchorId="6453DA86" wp14:editId="21D1CBF7">
            <wp:simplePos x="0" y="0"/>
            <wp:positionH relativeFrom="margin">
              <wp:posOffset>2723515</wp:posOffset>
            </wp:positionH>
            <wp:positionV relativeFrom="paragraph">
              <wp:posOffset>104775</wp:posOffset>
            </wp:positionV>
            <wp:extent cx="1019175" cy="1157605"/>
            <wp:effectExtent l="0" t="0" r="9525" b="4445"/>
            <wp:wrapSquare wrapText="bothSides"/>
            <wp:docPr id="14772723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72395" name=""/>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019175" cy="1157605"/>
                    </a:xfrm>
                    <a:prstGeom prst="rect">
                      <a:avLst/>
                    </a:prstGeom>
                  </pic:spPr>
                </pic:pic>
              </a:graphicData>
            </a:graphic>
            <wp14:sizeRelH relativeFrom="margin">
              <wp14:pctWidth>0</wp14:pctWidth>
            </wp14:sizeRelH>
            <wp14:sizeRelV relativeFrom="margin">
              <wp14:pctHeight>0</wp14:pctHeight>
            </wp14:sizeRelV>
          </wp:anchor>
        </w:drawing>
      </w:r>
      <w:r w:rsidRPr="00D941D7">
        <w:rPr>
          <w:rFonts w:ascii="ＭＳ 明朝" w:hAnsi="ＭＳ 明朝"/>
          <w:noProof/>
          <w:sz w:val="32"/>
          <w:szCs w:val="32"/>
        </w:rPr>
        <w:drawing>
          <wp:anchor distT="0" distB="0" distL="114300" distR="114300" simplePos="0" relativeHeight="251717632" behindDoc="0" locked="0" layoutInCell="1" allowOverlap="1" wp14:anchorId="0E47B54C" wp14:editId="4E2CA564">
            <wp:simplePos x="0" y="0"/>
            <wp:positionH relativeFrom="margin">
              <wp:posOffset>4572000</wp:posOffset>
            </wp:positionH>
            <wp:positionV relativeFrom="paragraph">
              <wp:posOffset>104775</wp:posOffset>
            </wp:positionV>
            <wp:extent cx="1273810" cy="1152525"/>
            <wp:effectExtent l="0" t="0" r="2540" b="9525"/>
            <wp:wrapSquare wrapText="bothSides"/>
            <wp:docPr id="297060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6034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3810" cy="1152525"/>
                    </a:xfrm>
                    <a:prstGeom prst="rect">
                      <a:avLst/>
                    </a:prstGeom>
                  </pic:spPr>
                </pic:pic>
              </a:graphicData>
            </a:graphic>
            <wp14:sizeRelH relativeFrom="margin">
              <wp14:pctWidth>0</wp14:pctWidth>
            </wp14:sizeRelH>
            <wp14:sizeRelV relativeFrom="margin">
              <wp14:pctHeight>0</wp14:pctHeight>
            </wp14:sizeRelV>
          </wp:anchor>
        </w:drawing>
      </w:r>
    </w:p>
    <w:p w14:paraId="2CE938A5" w14:textId="71AB8B9F" w:rsidR="00EA6729" w:rsidRDefault="00EA6729" w:rsidP="008C1624">
      <w:pPr>
        <w:rPr>
          <w:rFonts w:ascii="ＭＳ 明朝" w:hAnsi="ＭＳ 明朝"/>
          <w:sz w:val="32"/>
          <w:szCs w:val="32"/>
        </w:rPr>
      </w:pPr>
    </w:p>
    <w:p w14:paraId="47949CF5" w14:textId="26C548E8" w:rsidR="00EA6729" w:rsidRDefault="000C0E37" w:rsidP="008C1624">
      <w:pPr>
        <w:rPr>
          <w:rFonts w:ascii="ＭＳ 明朝" w:hAnsi="ＭＳ 明朝"/>
          <w:sz w:val="32"/>
          <w:szCs w:val="32"/>
        </w:rPr>
      </w:pPr>
      <w:r>
        <w:rPr>
          <w:rFonts w:ascii="ＭＳ 明朝" w:hAnsi="ＭＳ 明朝"/>
          <w:noProof/>
          <w:sz w:val="32"/>
          <w:szCs w:val="32"/>
        </w:rPr>
        <mc:AlternateContent>
          <mc:Choice Requires="wps">
            <w:drawing>
              <wp:anchor distT="0" distB="0" distL="114300" distR="114300" simplePos="0" relativeHeight="251722752" behindDoc="0" locked="0" layoutInCell="1" allowOverlap="1" wp14:anchorId="674FDBAF" wp14:editId="70981400">
                <wp:simplePos x="0" y="0"/>
                <wp:positionH relativeFrom="column">
                  <wp:posOffset>4733925</wp:posOffset>
                </wp:positionH>
                <wp:positionV relativeFrom="paragraph">
                  <wp:posOffset>371475</wp:posOffset>
                </wp:positionV>
                <wp:extent cx="923925" cy="295275"/>
                <wp:effectExtent l="0" t="0" r="9525" b="9525"/>
                <wp:wrapNone/>
                <wp:docPr id="2021496153" name="テキスト ボックス 8"/>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chemeClr val="lt1"/>
                        </a:solidFill>
                        <a:ln w="6350">
                          <a:noFill/>
                        </a:ln>
                      </wps:spPr>
                      <wps:txbx>
                        <w:txbxContent>
                          <w:p w14:paraId="26339EA4" w14:textId="3E5EFE83" w:rsidR="000C0E37" w:rsidRDefault="000C0E37">
                            <w:r>
                              <w:rPr>
                                <w:rFonts w:hint="eastAsia"/>
                              </w:rPr>
                              <w:t>牛の生ハム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DBAF" id="テキスト ボックス 8" o:spid="_x0000_s1029" type="#_x0000_t202" style="position:absolute;left:0;text-align:left;margin-left:372.75pt;margin-top:29.25pt;width:72.7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" fillcolor="white [3201]" stroked="f" strokeweight=".5pt">
                <v:textbox>
                  <w:txbxContent>
                    <w:p w14:paraId="26339EA4" w14:textId="3E5EFE83" w:rsidR="000C0E37" w:rsidRDefault="000C0E37">
                      <w:r>
                        <w:rPr>
                          <w:rFonts w:hint="eastAsia"/>
                        </w:rPr>
                        <w:t>牛の生ハム</w:t>
                      </w:r>
                    </w:p>
                  </w:txbxContent>
                </v:textbox>
              </v:shape>
            </w:pict>
          </mc:Fallback>
        </mc:AlternateContent>
      </w:r>
      <w:r>
        <w:rPr>
          <w:rFonts w:ascii="ＭＳ 明朝" w:hAnsi="ＭＳ 明朝"/>
          <w:noProof/>
          <w:sz w:val="32"/>
          <w:szCs w:val="32"/>
        </w:rPr>
        <mc:AlternateContent>
          <mc:Choice Requires="wps">
            <w:drawing>
              <wp:anchor distT="0" distB="0" distL="114300" distR="114300" simplePos="0" relativeHeight="251721728" behindDoc="0" locked="0" layoutInCell="1" allowOverlap="1" wp14:anchorId="2506BC67" wp14:editId="13860391">
                <wp:simplePos x="0" y="0"/>
                <wp:positionH relativeFrom="margin">
                  <wp:posOffset>2705100</wp:posOffset>
                </wp:positionH>
                <wp:positionV relativeFrom="paragraph">
                  <wp:posOffset>381001</wp:posOffset>
                </wp:positionV>
                <wp:extent cx="1057275" cy="323850"/>
                <wp:effectExtent l="0" t="0" r="9525" b="0"/>
                <wp:wrapNone/>
                <wp:docPr id="1027597633" name="テキスト ボックス 7"/>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chemeClr val="lt1"/>
                        </a:solidFill>
                        <a:ln w="6350">
                          <a:noFill/>
                        </a:ln>
                      </wps:spPr>
                      <wps:txbx>
                        <w:txbxContent>
                          <w:p w14:paraId="73E1B252" w14:textId="65A6BF34" w:rsidR="000C0E37" w:rsidRDefault="000C0E37">
                            <w:r>
                              <w:rPr>
                                <w:rFonts w:hint="eastAsia"/>
                              </w:rPr>
                              <w:t>地元名物料理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6BC67" id="テキスト ボックス 7" o:spid="_x0000_s1030" type="#_x0000_t202" style="position:absolute;left:0;text-align:left;margin-left:213pt;margin-top:30pt;width:83.25pt;height:2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" fillcolor="white [3201]" stroked="f" strokeweight=".5pt">
                <v:textbox>
                  <w:txbxContent>
                    <w:p w14:paraId="73E1B252" w14:textId="65A6BF34" w:rsidR="000C0E37" w:rsidRDefault="000C0E37">
                      <w:r>
                        <w:rPr>
                          <w:rFonts w:hint="eastAsia"/>
                        </w:rPr>
                        <w:t>地元名物料理</w:t>
                      </w:r>
                    </w:p>
                  </w:txbxContent>
                </v:textbox>
                <w10:wrap anchorx="margin"/>
              </v:shape>
            </w:pict>
          </mc:Fallback>
        </mc:AlternateContent>
      </w:r>
    </w:p>
    <w:p w14:paraId="023D02F1" w14:textId="7E29DB0C" w:rsidR="000C0E37" w:rsidRPr="000C0E37" w:rsidRDefault="000C0E37" w:rsidP="000C0E37">
      <w:pPr>
        <w:ind w:firstLineChars="400" w:firstLine="840"/>
        <w:rPr>
          <w:rFonts w:ascii="ＭＳ 明朝" w:hAnsi="ＭＳ 明朝"/>
          <w:szCs w:val="21"/>
        </w:rPr>
      </w:pPr>
      <w:r w:rsidRPr="000C0E37">
        <w:rPr>
          <w:rFonts w:ascii="ＭＳ 明朝" w:hAnsi="ＭＳ 明朝" w:hint="eastAsia"/>
          <w:szCs w:val="21"/>
        </w:rPr>
        <w:t>TOPEさんご健在</w:t>
      </w:r>
    </w:p>
    <w:p w14:paraId="3AD898F0" w14:textId="77777777" w:rsidR="00871260" w:rsidRDefault="00871260" w:rsidP="00871260">
      <w:pPr>
        <w:ind w:firstLineChars="550" w:firstLine="1988"/>
        <w:rPr>
          <w:b/>
          <w:sz w:val="36"/>
          <w:szCs w:val="36"/>
          <w:u w:val="single"/>
        </w:rPr>
      </w:pPr>
    </w:p>
    <w:p w14:paraId="32B8D8E0" w14:textId="4B6D4ABA" w:rsidR="00E56D42" w:rsidRPr="00311213" w:rsidRDefault="00701E3E" w:rsidP="00871260">
      <w:pPr>
        <w:ind w:firstLineChars="550" w:firstLine="1988"/>
        <w:rPr>
          <w:b/>
          <w:sz w:val="36"/>
          <w:szCs w:val="36"/>
          <w:u w:val="single"/>
        </w:rPr>
      </w:pPr>
      <w:r w:rsidRPr="00B105FB">
        <w:rPr>
          <w:rFonts w:hint="eastAsia"/>
          <w:b/>
          <w:sz w:val="36"/>
          <w:szCs w:val="36"/>
          <w:u w:val="single"/>
        </w:rPr>
        <w:t>レオン　さくらの生育状況</w:t>
      </w:r>
      <w:r w:rsidR="00380611">
        <w:rPr>
          <w:rFonts w:hint="eastAsia"/>
          <w:b/>
          <w:sz w:val="36"/>
          <w:szCs w:val="36"/>
          <w:u w:val="single"/>
        </w:rPr>
        <w:t xml:space="preserve"> </w:t>
      </w:r>
      <w:r w:rsidR="00311213">
        <w:rPr>
          <w:rFonts w:hint="eastAsia"/>
          <w:b/>
          <w:sz w:val="36"/>
          <w:szCs w:val="36"/>
          <w:u w:val="single"/>
        </w:rPr>
        <w:t>(20240530</w:t>
      </w:r>
      <w:r w:rsidR="00380611">
        <w:rPr>
          <w:rFonts w:hint="eastAsia"/>
          <w:b/>
          <w:sz w:val="36"/>
          <w:szCs w:val="36"/>
          <w:u w:val="single"/>
        </w:rPr>
        <w:t>)</w:t>
      </w:r>
    </w:p>
    <w:p w14:paraId="6EF73853" w14:textId="77777777" w:rsidR="00E56D42" w:rsidRPr="00B105FB" w:rsidRDefault="00E56D42" w:rsidP="00701E3E">
      <w:pPr>
        <w:ind w:firstLineChars="400" w:firstLine="840"/>
        <w:rPr>
          <w:u w:val="single"/>
        </w:rPr>
      </w:pPr>
    </w:p>
    <w:p w14:paraId="70E3DD7F" w14:textId="77777777" w:rsidR="00701E3E" w:rsidRPr="00FB28DF" w:rsidRDefault="00701E3E" w:rsidP="00701E3E">
      <w:r>
        <w:rPr>
          <w:noProof/>
          <w14:ligatures w14:val="standardContextual"/>
        </w:rPr>
        <mc:AlternateContent>
          <mc:Choice Requires="wps">
            <w:drawing>
              <wp:anchor distT="0" distB="0" distL="114300" distR="114300" simplePos="0" relativeHeight="251684864" behindDoc="0" locked="0" layoutInCell="1" allowOverlap="1" wp14:anchorId="70B538C3" wp14:editId="734F72C5">
                <wp:simplePos x="0" y="0"/>
                <wp:positionH relativeFrom="margin">
                  <wp:align>left</wp:align>
                </wp:positionH>
                <wp:positionV relativeFrom="paragraph">
                  <wp:posOffset>7494905</wp:posOffset>
                </wp:positionV>
                <wp:extent cx="3154680" cy="320040"/>
                <wp:effectExtent l="0" t="0" r="26670" b="22860"/>
                <wp:wrapNone/>
                <wp:docPr id="721789690" name="テキスト ボックス 6"/>
                <wp:cNvGraphicFramePr/>
                <a:graphic xmlns:a="http://schemas.openxmlformats.org/drawingml/2006/main">
                  <a:graphicData uri="http://schemas.microsoft.com/office/word/2010/wordprocessingShape">
                    <wps:wsp>
                      <wps:cNvSpPr txBox="1"/>
                      <wps:spPr>
                        <a:xfrm>
                          <a:off x="0" y="0"/>
                          <a:ext cx="3154680" cy="320040"/>
                        </a:xfrm>
                        <a:prstGeom prst="rect">
                          <a:avLst/>
                        </a:prstGeom>
                        <a:solidFill>
                          <a:schemeClr val="lt1"/>
                        </a:solidFill>
                        <a:ln w="6350">
                          <a:solidFill>
                            <a:prstClr val="black"/>
                          </a:solidFill>
                        </a:ln>
                      </wps:spPr>
                      <wps:txbx>
                        <w:txbxContent>
                          <w:p w14:paraId="3F2DD274" w14:textId="77777777" w:rsidR="00701E3E" w:rsidRPr="009B01EB" w:rsidRDefault="00701E3E" w:rsidP="00701E3E">
                            <w:pPr>
                              <w:rPr>
                                <w:sz w:val="18"/>
                                <w:szCs w:val="18"/>
                              </w:rPr>
                            </w:pPr>
                            <w:r w:rsidRPr="009B01EB">
                              <w:rPr>
                                <w:rFonts w:ascii="Segoe UI Symbol" w:hAnsi="Segoe UI Symbol" w:cs="Segoe UI Symbol" w:hint="eastAsia"/>
                                <w:sz w:val="18"/>
                                <w:szCs w:val="18"/>
                              </w:rPr>
                              <w:t>7.</w:t>
                            </w:r>
                            <w:r w:rsidRPr="009B01EB">
                              <w:rPr>
                                <w:rFonts w:ascii="Segoe UI Symbol" w:hAnsi="Segoe UI Symbol" w:cs="Segoe UI Symbol"/>
                                <w:sz w:val="18"/>
                                <w:szCs w:val="18"/>
                              </w:rPr>
                              <w:t>Villalibre de la Jurisdicción</w:t>
                            </w:r>
                            <w:r w:rsidRPr="009B01EB">
                              <w:rPr>
                                <w:rFonts w:ascii="Segoe UI Symbol" w:hAnsi="Segoe UI Symbol" w:cs="Segoe UI Symbol" w:hint="eastAsia"/>
                                <w:sz w:val="18"/>
                                <w:szCs w:val="18"/>
                              </w:rPr>
                              <w:t>町の公民館前⇒全滅</w:t>
                            </w:r>
                            <w:r w:rsidRPr="009B01EB">
                              <w:rPr>
                                <w:rFonts w:ascii="Segoe UI Symbol" w:hAnsi="Segoe UI Symbol" w:cs="Segoe UI Symbol" w:hint="eastAsia"/>
                                <w:sz w:val="18"/>
                                <w:szCs w:val="18"/>
                              </w:rPr>
                              <w:t>,</w:t>
                            </w:r>
                            <w:r w:rsidRPr="009B01EB">
                              <w:rPr>
                                <w:rFonts w:ascii="Segoe UI Symbol" w:hAnsi="Segoe UI Symbol" w:cs="Segoe UI Symbol" w:hint="eastAsia"/>
                                <w:sz w:val="18"/>
                                <w:szCs w:val="18"/>
                              </w:rPr>
                              <w:t>跡形無し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38C3" id="テキスト ボックス 6" o:spid="_x0000_s1031" type="#_x0000_t202" style="position:absolute;left:0;text-align:left;margin-left:0;margin-top:590.15pt;width:248.4pt;height:25.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" fillcolor="white [3201]" strokeweight=".5pt">
                <v:textbox>
                  <w:txbxContent>
                    <w:p w14:paraId="3F2DD274" w14:textId="77777777" w:rsidR="00701E3E" w:rsidRPr="009B01EB" w:rsidRDefault="00701E3E" w:rsidP="00701E3E">
                      <w:pPr>
                        <w:rPr>
                          <w:sz w:val="18"/>
                          <w:szCs w:val="18"/>
                        </w:rPr>
                      </w:pPr>
                      <w:r w:rsidRPr="009B01EB">
                        <w:rPr>
                          <w:rFonts w:ascii="Segoe UI Symbol" w:hAnsi="Segoe UI Symbol" w:cs="Segoe UI Symbol" w:hint="eastAsia"/>
                          <w:sz w:val="18"/>
                          <w:szCs w:val="18"/>
                        </w:rPr>
                        <w:t>7.</w:t>
                      </w:r>
                      <w:r w:rsidRPr="009B01EB">
                        <w:rPr>
                          <w:rFonts w:ascii="Segoe UI Symbol" w:hAnsi="Segoe UI Symbol" w:cs="Segoe UI Symbol"/>
                          <w:sz w:val="18"/>
                          <w:szCs w:val="18"/>
                        </w:rPr>
                        <w:t xml:space="preserve">Villalibre de la </w:t>
                      </w:r>
                      <w:proofErr w:type="spellStart"/>
                      <w:r w:rsidRPr="009B01EB">
                        <w:rPr>
                          <w:rFonts w:ascii="Segoe UI Symbol" w:hAnsi="Segoe UI Symbol" w:cs="Segoe UI Symbol"/>
                          <w:sz w:val="18"/>
                          <w:szCs w:val="18"/>
                        </w:rPr>
                        <w:t>Jurisdicción</w:t>
                      </w:r>
                      <w:proofErr w:type="spellEnd"/>
                      <w:r w:rsidRPr="009B01EB">
                        <w:rPr>
                          <w:rFonts w:ascii="Segoe UI Symbol" w:hAnsi="Segoe UI Symbol" w:cs="Segoe UI Symbol" w:hint="eastAsia"/>
                          <w:sz w:val="18"/>
                          <w:szCs w:val="18"/>
                        </w:rPr>
                        <w:t>町の公民館前⇒全滅</w:t>
                      </w:r>
                      <w:r w:rsidRPr="009B01EB">
                        <w:rPr>
                          <w:rFonts w:ascii="Segoe UI Symbol" w:hAnsi="Segoe UI Symbol" w:cs="Segoe UI Symbol" w:hint="eastAsia"/>
                          <w:sz w:val="18"/>
                          <w:szCs w:val="18"/>
                        </w:rPr>
                        <w:t>,</w:t>
                      </w:r>
                      <w:r w:rsidRPr="009B01EB">
                        <w:rPr>
                          <w:rFonts w:ascii="Segoe UI Symbol" w:hAnsi="Segoe UI Symbol" w:cs="Segoe UI Symbol" w:hint="eastAsia"/>
                          <w:sz w:val="18"/>
                          <w:szCs w:val="18"/>
                        </w:rPr>
                        <w:t>跡形無し</w:t>
                      </w:r>
                    </w:p>
                  </w:txbxContent>
                </v:textbox>
                <w10:wrap anchorx="margin"/>
              </v:shape>
            </w:pict>
          </mc:Fallback>
        </mc:AlternateContent>
      </w:r>
      <w:r w:rsidRPr="0041664B">
        <w:rPr>
          <w:noProof/>
        </w:rPr>
        <w:drawing>
          <wp:anchor distT="0" distB="0" distL="114300" distR="114300" simplePos="0" relativeHeight="251678720" behindDoc="0" locked="0" layoutInCell="1" allowOverlap="1" wp14:anchorId="49F2D8FE" wp14:editId="047B51A2">
            <wp:simplePos x="0" y="0"/>
            <wp:positionH relativeFrom="margin">
              <wp:posOffset>3437890</wp:posOffset>
            </wp:positionH>
            <wp:positionV relativeFrom="paragraph">
              <wp:posOffset>5978525</wp:posOffset>
            </wp:positionV>
            <wp:extent cx="1755140" cy="1310640"/>
            <wp:effectExtent l="0" t="0" r="0" b="3810"/>
            <wp:wrapSquare wrapText="bothSides"/>
            <wp:docPr id="1138903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0328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5140" cy="131064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86912" behindDoc="0" locked="0" layoutInCell="1" allowOverlap="1" wp14:anchorId="09F760AA" wp14:editId="7243FEB2">
                <wp:simplePos x="0" y="0"/>
                <wp:positionH relativeFrom="margin">
                  <wp:posOffset>3293110</wp:posOffset>
                </wp:positionH>
                <wp:positionV relativeFrom="paragraph">
                  <wp:posOffset>7494905</wp:posOffset>
                </wp:positionV>
                <wp:extent cx="2026920" cy="274320"/>
                <wp:effectExtent l="0" t="0" r="11430" b="11430"/>
                <wp:wrapNone/>
                <wp:docPr id="365505002" name="テキスト ボックス 8"/>
                <wp:cNvGraphicFramePr/>
                <a:graphic xmlns:a="http://schemas.openxmlformats.org/drawingml/2006/main">
                  <a:graphicData uri="http://schemas.microsoft.com/office/word/2010/wordprocessingShape">
                    <wps:wsp>
                      <wps:cNvSpPr txBox="1"/>
                      <wps:spPr>
                        <a:xfrm>
                          <a:off x="0" y="0"/>
                          <a:ext cx="2026920" cy="274320"/>
                        </a:xfrm>
                        <a:prstGeom prst="rect">
                          <a:avLst/>
                        </a:prstGeom>
                        <a:solidFill>
                          <a:schemeClr val="lt1"/>
                        </a:solidFill>
                        <a:ln w="6350">
                          <a:solidFill>
                            <a:prstClr val="black"/>
                          </a:solidFill>
                        </a:ln>
                      </wps:spPr>
                      <wps:txbx>
                        <w:txbxContent>
                          <w:p w14:paraId="0D83D06A" w14:textId="77777777" w:rsidR="00701E3E" w:rsidRPr="00D01B64" w:rsidRDefault="00701E3E" w:rsidP="00701E3E">
                            <w:pPr>
                              <w:rPr>
                                <w:sz w:val="20"/>
                                <w:szCs w:val="20"/>
                              </w:rPr>
                            </w:pPr>
                            <w:r w:rsidRPr="009B01EB">
                              <w:rPr>
                                <w:rFonts w:ascii="Segoe UI Symbol" w:hAnsi="Segoe UI Symbol" w:cs="Segoe UI Symbol" w:hint="eastAsia"/>
                                <w:sz w:val="18"/>
                                <w:szCs w:val="18"/>
                              </w:rPr>
                              <w:t>ボデガ「</w:t>
                            </w:r>
                            <w:r w:rsidRPr="009B01EB">
                              <w:rPr>
                                <w:rFonts w:ascii="Segoe UI Symbol" w:hAnsi="Segoe UI Symbol" w:cs="Segoe UI Symbol" w:hint="eastAsia"/>
                                <w:sz w:val="18"/>
                                <w:szCs w:val="18"/>
                              </w:rPr>
                              <w:t>PRADA A TOPE</w:t>
                            </w:r>
                            <w:r w:rsidRPr="009B01EB">
                              <w:rPr>
                                <w:rFonts w:ascii="Segoe UI Symbol" w:hAnsi="Segoe UI Symbol" w:cs="Segoe UI Symbol" w:hint="eastAsia"/>
                                <w:sz w:val="18"/>
                                <w:szCs w:val="18"/>
                              </w:rPr>
                              <w:t>」昼食会</w:t>
                            </w:r>
                            <w:r>
                              <w:rPr>
                                <w:rFonts w:ascii="Segoe UI Symbol" w:hAnsi="Segoe UI Symbol" w:cs="Segoe UI Symbol" w:hint="eastAsia"/>
                                <w:sz w:val="20"/>
                                <w:szCs w:val="20"/>
                              </w:rPr>
                              <w:t>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0AA" id="_x0000_s1032" type="#_x0000_t202" style="position:absolute;left:0;text-align:left;margin-left:259.3pt;margin-top:590.15pt;width:159.6pt;height:2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" fillcolor="white [3201]" strokeweight=".5pt">
                <v:textbox>
                  <w:txbxContent>
                    <w:p w14:paraId="0D83D06A" w14:textId="77777777" w:rsidR="00701E3E" w:rsidRPr="00D01B64" w:rsidRDefault="00701E3E" w:rsidP="00701E3E">
                      <w:pPr>
                        <w:rPr>
                          <w:sz w:val="20"/>
                          <w:szCs w:val="20"/>
                        </w:rPr>
                      </w:pPr>
                      <w:r w:rsidRPr="009B01EB">
                        <w:rPr>
                          <w:rFonts w:ascii="Segoe UI Symbol" w:hAnsi="Segoe UI Symbol" w:cs="Segoe UI Symbol" w:hint="eastAsia"/>
                          <w:sz w:val="18"/>
                          <w:szCs w:val="18"/>
                        </w:rPr>
                        <w:t>ボデガ「</w:t>
                      </w:r>
                      <w:r w:rsidRPr="009B01EB">
                        <w:rPr>
                          <w:rFonts w:ascii="Segoe UI Symbol" w:hAnsi="Segoe UI Symbol" w:cs="Segoe UI Symbol" w:hint="eastAsia"/>
                          <w:sz w:val="18"/>
                          <w:szCs w:val="18"/>
                        </w:rPr>
                        <w:t>PRADA A TOPE</w:t>
                      </w:r>
                      <w:r w:rsidRPr="009B01EB">
                        <w:rPr>
                          <w:rFonts w:ascii="Segoe UI Symbol" w:hAnsi="Segoe UI Symbol" w:cs="Segoe UI Symbol" w:hint="eastAsia"/>
                          <w:sz w:val="18"/>
                          <w:szCs w:val="18"/>
                        </w:rPr>
                        <w:t>」昼食会</w:t>
                      </w:r>
                      <w:r>
                        <w:rPr>
                          <w:rFonts w:ascii="Segoe UI Symbol" w:hAnsi="Segoe UI Symbol" w:cs="Segoe UI Symbol" w:hint="eastAsia"/>
                          <w:sz w:val="20"/>
                          <w:szCs w:val="20"/>
                        </w:rPr>
                        <w:t>会</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85888" behindDoc="0" locked="0" layoutInCell="1" allowOverlap="1" wp14:anchorId="358EE18F" wp14:editId="456FFE32">
                <wp:simplePos x="0" y="0"/>
                <wp:positionH relativeFrom="margin">
                  <wp:posOffset>2745105</wp:posOffset>
                </wp:positionH>
                <wp:positionV relativeFrom="paragraph">
                  <wp:posOffset>5445125</wp:posOffset>
                </wp:positionV>
                <wp:extent cx="2484120" cy="289560"/>
                <wp:effectExtent l="0" t="0" r="11430" b="15240"/>
                <wp:wrapNone/>
                <wp:docPr id="2054233235" name="テキスト ボックス 7"/>
                <wp:cNvGraphicFramePr/>
                <a:graphic xmlns:a="http://schemas.openxmlformats.org/drawingml/2006/main">
                  <a:graphicData uri="http://schemas.microsoft.com/office/word/2010/wordprocessingShape">
                    <wps:wsp>
                      <wps:cNvSpPr txBox="1"/>
                      <wps:spPr>
                        <a:xfrm>
                          <a:off x="0" y="0"/>
                          <a:ext cx="2484120" cy="289560"/>
                        </a:xfrm>
                        <a:prstGeom prst="rect">
                          <a:avLst/>
                        </a:prstGeom>
                        <a:solidFill>
                          <a:schemeClr val="lt1"/>
                        </a:solidFill>
                        <a:ln w="6350">
                          <a:solidFill>
                            <a:prstClr val="black"/>
                          </a:solidFill>
                        </a:ln>
                      </wps:spPr>
                      <wps:txbx>
                        <w:txbxContent>
                          <w:p w14:paraId="4E3FD78C" w14:textId="77777777" w:rsidR="00701E3E" w:rsidRPr="009D1ABE" w:rsidRDefault="00701E3E" w:rsidP="00701E3E">
                            <w:pPr>
                              <w:rPr>
                                <w:sz w:val="20"/>
                                <w:szCs w:val="20"/>
                              </w:rPr>
                            </w:pPr>
                            <w:r>
                              <w:rPr>
                                <w:rFonts w:ascii="Segoe UI Symbol" w:hAnsi="Segoe UI Symbol" w:cs="Segoe UI Symbol" w:hint="eastAsia"/>
                                <w:sz w:val="20"/>
                                <w:szCs w:val="20"/>
                              </w:rPr>
                              <w:t>6.</w:t>
                            </w:r>
                            <w:r w:rsidRPr="009D1ABE">
                              <w:rPr>
                                <w:rFonts w:ascii="Segoe UI Symbol" w:hAnsi="Segoe UI Symbol" w:cs="Segoe UI Symbol"/>
                                <w:sz w:val="20"/>
                                <w:szCs w:val="20"/>
                              </w:rPr>
                              <w:t>Las Médulas</w:t>
                            </w:r>
                            <w:r w:rsidRPr="009D1ABE">
                              <w:rPr>
                                <w:rFonts w:ascii="Segoe UI Symbol" w:hAnsi="Segoe UI Symbol" w:cs="Segoe UI Symbol" w:hint="eastAsia"/>
                                <w:sz w:val="20"/>
                                <w:szCs w:val="20"/>
                              </w:rPr>
                              <w:t>駐車場⇒全滅、跡形無し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E18F" id="_x0000_s1033" type="#_x0000_t202" style="position:absolute;left:0;text-align:left;margin-left:216.15pt;margin-top:428.75pt;width:195.6pt;height:22.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BeOwIAAIMEAAAOAAAAZHJzL2Uyb0RvYy54bWysVE2PGjEMvVfqf4hyLwMUWHb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" fillcolor="white [3201]" strokeweight=".5pt">
                <v:textbox>
                  <w:txbxContent>
                    <w:p w14:paraId="4E3FD78C" w14:textId="77777777" w:rsidR="00701E3E" w:rsidRPr="009D1ABE" w:rsidRDefault="00701E3E" w:rsidP="00701E3E">
                      <w:pPr>
                        <w:rPr>
                          <w:sz w:val="20"/>
                          <w:szCs w:val="20"/>
                        </w:rPr>
                      </w:pPr>
                      <w:r>
                        <w:rPr>
                          <w:rFonts w:ascii="Segoe UI Symbol" w:hAnsi="Segoe UI Symbol" w:cs="Segoe UI Symbol" w:hint="eastAsia"/>
                          <w:sz w:val="20"/>
                          <w:szCs w:val="20"/>
                        </w:rPr>
                        <w:t>6.</w:t>
                      </w:r>
                      <w:r w:rsidRPr="009D1ABE">
                        <w:rPr>
                          <w:rFonts w:ascii="Segoe UI Symbol" w:hAnsi="Segoe UI Symbol" w:cs="Segoe UI Symbol"/>
                          <w:sz w:val="20"/>
                          <w:szCs w:val="20"/>
                        </w:rPr>
                        <w:t xml:space="preserve">Las </w:t>
                      </w:r>
                      <w:proofErr w:type="spellStart"/>
                      <w:r w:rsidRPr="009D1ABE">
                        <w:rPr>
                          <w:rFonts w:ascii="Segoe UI Symbol" w:hAnsi="Segoe UI Symbol" w:cs="Segoe UI Symbol"/>
                          <w:sz w:val="20"/>
                          <w:szCs w:val="20"/>
                        </w:rPr>
                        <w:t>Médulas</w:t>
                      </w:r>
                      <w:proofErr w:type="spellEnd"/>
                      <w:r w:rsidRPr="009D1ABE">
                        <w:rPr>
                          <w:rFonts w:ascii="Segoe UI Symbol" w:hAnsi="Segoe UI Symbol" w:cs="Segoe UI Symbol" w:hint="eastAsia"/>
                          <w:sz w:val="20"/>
                          <w:szCs w:val="20"/>
                        </w:rPr>
                        <w:t>駐車場⇒全滅、跡形無し</w:t>
                      </w:r>
                    </w:p>
                  </w:txbxContent>
                </v:textbox>
                <w10:wrap anchorx="margin"/>
              </v:shape>
            </w:pict>
          </mc:Fallback>
        </mc:AlternateContent>
      </w:r>
      <w:r w:rsidRPr="00E91310">
        <w:rPr>
          <w:noProof/>
        </w:rPr>
        <w:drawing>
          <wp:anchor distT="0" distB="0" distL="114300" distR="114300" simplePos="0" relativeHeight="251676672" behindDoc="0" locked="0" layoutInCell="1" allowOverlap="1" wp14:anchorId="7477966F" wp14:editId="2AD30B19">
            <wp:simplePos x="0" y="0"/>
            <wp:positionH relativeFrom="column">
              <wp:posOffset>634365</wp:posOffset>
            </wp:positionH>
            <wp:positionV relativeFrom="paragraph">
              <wp:posOffset>5871845</wp:posOffset>
            </wp:positionV>
            <wp:extent cx="1209040" cy="1493520"/>
            <wp:effectExtent l="0" t="0" r="0" b="0"/>
            <wp:wrapSquare wrapText="bothSides"/>
            <wp:docPr id="516625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2541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9040" cy="1493520"/>
                    </a:xfrm>
                    <a:prstGeom prst="rect">
                      <a:avLst/>
                    </a:prstGeom>
                  </pic:spPr>
                </pic:pic>
              </a:graphicData>
            </a:graphic>
            <wp14:sizeRelH relativeFrom="margin">
              <wp14:pctWidth>0</wp14:pctWidth>
            </wp14:sizeRelH>
            <wp14:sizeRelV relativeFrom="margin">
              <wp14:pctHeight>0</wp14:pctHeight>
            </wp14:sizeRelV>
          </wp:anchor>
        </w:drawing>
      </w:r>
      <w:r w:rsidRPr="00F45C4F">
        <w:rPr>
          <w:noProof/>
        </w:rPr>
        <w:drawing>
          <wp:anchor distT="0" distB="0" distL="114300" distR="114300" simplePos="0" relativeHeight="251674624" behindDoc="0" locked="0" layoutInCell="1" allowOverlap="1" wp14:anchorId="7D5D91C6" wp14:editId="09AE5504">
            <wp:simplePos x="0" y="0"/>
            <wp:positionH relativeFrom="column">
              <wp:posOffset>3491865</wp:posOffset>
            </wp:positionH>
            <wp:positionV relativeFrom="paragraph">
              <wp:posOffset>3943985</wp:posOffset>
            </wp:positionV>
            <wp:extent cx="1150620" cy="1446530"/>
            <wp:effectExtent l="0" t="0" r="0" b="1270"/>
            <wp:wrapSquare wrapText="bothSides"/>
            <wp:docPr id="16277808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085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0620" cy="144653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83840" behindDoc="0" locked="0" layoutInCell="1" allowOverlap="1" wp14:anchorId="00002624" wp14:editId="20C3E296">
                <wp:simplePos x="0" y="0"/>
                <wp:positionH relativeFrom="column">
                  <wp:posOffset>139065</wp:posOffset>
                </wp:positionH>
                <wp:positionV relativeFrom="paragraph">
                  <wp:posOffset>5429885</wp:posOffset>
                </wp:positionV>
                <wp:extent cx="2103120" cy="304800"/>
                <wp:effectExtent l="0" t="0" r="11430" b="19050"/>
                <wp:wrapNone/>
                <wp:docPr id="2147208921" name="テキスト ボックス 5"/>
                <wp:cNvGraphicFramePr/>
                <a:graphic xmlns:a="http://schemas.openxmlformats.org/drawingml/2006/main">
                  <a:graphicData uri="http://schemas.microsoft.com/office/word/2010/wordprocessingShape">
                    <wps:wsp>
                      <wps:cNvSpPr txBox="1"/>
                      <wps:spPr>
                        <a:xfrm>
                          <a:off x="0" y="0"/>
                          <a:ext cx="2103120" cy="304800"/>
                        </a:xfrm>
                        <a:prstGeom prst="rect">
                          <a:avLst/>
                        </a:prstGeom>
                        <a:solidFill>
                          <a:schemeClr val="lt1"/>
                        </a:solidFill>
                        <a:ln w="6350">
                          <a:solidFill>
                            <a:prstClr val="black"/>
                          </a:solidFill>
                        </a:ln>
                      </wps:spPr>
                      <wps:txbx>
                        <w:txbxContent>
                          <w:p w14:paraId="78F7DE59" w14:textId="77777777" w:rsidR="00701E3E" w:rsidRPr="00D705D0" w:rsidRDefault="00701E3E" w:rsidP="00701E3E">
                            <w:pPr>
                              <w:rPr>
                                <w:sz w:val="20"/>
                                <w:szCs w:val="20"/>
                              </w:rPr>
                            </w:pPr>
                            <w:r>
                              <w:rPr>
                                <w:rFonts w:ascii="Segoe UI Symbol" w:hAnsi="Segoe UI Symbol" w:cs="Segoe UI Symbol" w:hint="eastAsia"/>
                                <w:sz w:val="20"/>
                                <w:szCs w:val="20"/>
                              </w:rPr>
                              <w:t>5.</w:t>
                            </w:r>
                            <w:r w:rsidRPr="00D705D0">
                              <w:rPr>
                                <w:rFonts w:ascii="Segoe UI Symbol" w:hAnsi="Segoe UI Symbol" w:cs="Segoe UI Symbol"/>
                                <w:sz w:val="20"/>
                                <w:szCs w:val="20"/>
                              </w:rPr>
                              <w:t>Carucedo</w:t>
                            </w:r>
                            <w:r w:rsidRPr="00D705D0">
                              <w:rPr>
                                <w:rFonts w:ascii="Segoe UI Symbol" w:hAnsi="Segoe UI Symbol" w:cs="Segoe UI Symbol" w:hint="eastAsia"/>
                                <w:sz w:val="20"/>
                                <w:szCs w:val="20"/>
                              </w:rPr>
                              <w:t>湖畔⇒全滅、跡形無し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2624" id="_x0000_s1034" type="#_x0000_t202" style="position:absolute;left:0;text-align:left;margin-left:10.95pt;margin-top:427.55pt;width:165.6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" fillcolor="white [3201]" strokeweight=".5pt">
                <v:textbox>
                  <w:txbxContent>
                    <w:p w14:paraId="78F7DE59" w14:textId="77777777" w:rsidR="00701E3E" w:rsidRPr="00D705D0" w:rsidRDefault="00701E3E" w:rsidP="00701E3E">
                      <w:pPr>
                        <w:rPr>
                          <w:sz w:val="20"/>
                          <w:szCs w:val="20"/>
                        </w:rPr>
                      </w:pPr>
                      <w:r>
                        <w:rPr>
                          <w:rFonts w:ascii="Segoe UI Symbol" w:hAnsi="Segoe UI Symbol" w:cs="Segoe UI Symbol" w:hint="eastAsia"/>
                          <w:sz w:val="20"/>
                          <w:szCs w:val="20"/>
                        </w:rPr>
                        <w:t>5.</w:t>
                      </w:r>
                      <w:r w:rsidRPr="00D705D0">
                        <w:rPr>
                          <w:rFonts w:ascii="Segoe UI Symbol" w:hAnsi="Segoe UI Symbol" w:cs="Segoe UI Symbol"/>
                          <w:sz w:val="20"/>
                          <w:szCs w:val="20"/>
                        </w:rPr>
                        <w:t>Carucedo</w:t>
                      </w:r>
                      <w:r w:rsidRPr="00D705D0">
                        <w:rPr>
                          <w:rFonts w:ascii="Segoe UI Symbol" w:hAnsi="Segoe UI Symbol" w:cs="Segoe UI Symbol" w:hint="eastAsia"/>
                          <w:sz w:val="20"/>
                          <w:szCs w:val="20"/>
                        </w:rPr>
                        <w:t>湖畔⇒全滅、跡形無し</w:t>
                      </w:r>
                    </w:p>
                  </w:txbxContent>
                </v:textbox>
              </v:shape>
            </w:pict>
          </mc:Fallback>
        </mc:AlternateContent>
      </w:r>
      <w:r w:rsidRPr="00B86FD9">
        <w:rPr>
          <w:noProof/>
        </w:rPr>
        <w:drawing>
          <wp:anchor distT="0" distB="0" distL="114300" distR="114300" simplePos="0" relativeHeight="251675648" behindDoc="0" locked="0" layoutInCell="1" allowOverlap="1" wp14:anchorId="15D84E1E" wp14:editId="263989F3">
            <wp:simplePos x="0" y="0"/>
            <wp:positionH relativeFrom="column">
              <wp:posOffset>306705</wp:posOffset>
            </wp:positionH>
            <wp:positionV relativeFrom="paragraph">
              <wp:posOffset>3959225</wp:posOffset>
            </wp:positionV>
            <wp:extent cx="1915795" cy="1386840"/>
            <wp:effectExtent l="0" t="0" r="8255" b="3810"/>
            <wp:wrapSquare wrapText="bothSides"/>
            <wp:docPr id="505780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8023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795" cy="138684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82816" behindDoc="0" locked="0" layoutInCell="1" allowOverlap="1" wp14:anchorId="086DF9D6" wp14:editId="7E162FF3">
                <wp:simplePos x="0" y="0"/>
                <wp:positionH relativeFrom="margin">
                  <wp:posOffset>3017520</wp:posOffset>
                </wp:positionH>
                <wp:positionV relativeFrom="paragraph">
                  <wp:posOffset>3547745</wp:posOffset>
                </wp:positionV>
                <wp:extent cx="2186940" cy="304800"/>
                <wp:effectExtent l="0" t="0" r="22860" b="19050"/>
                <wp:wrapNone/>
                <wp:docPr id="824427823" name="テキスト ボックス 4"/>
                <wp:cNvGraphicFramePr/>
                <a:graphic xmlns:a="http://schemas.openxmlformats.org/drawingml/2006/main">
                  <a:graphicData uri="http://schemas.microsoft.com/office/word/2010/wordprocessingShape">
                    <wps:wsp>
                      <wps:cNvSpPr txBox="1"/>
                      <wps:spPr>
                        <a:xfrm>
                          <a:off x="0" y="0"/>
                          <a:ext cx="2186940" cy="304800"/>
                        </a:xfrm>
                        <a:prstGeom prst="rect">
                          <a:avLst/>
                        </a:prstGeom>
                        <a:solidFill>
                          <a:schemeClr val="lt1"/>
                        </a:solidFill>
                        <a:ln w="6350">
                          <a:solidFill>
                            <a:prstClr val="black"/>
                          </a:solidFill>
                        </a:ln>
                      </wps:spPr>
                      <wps:txbx>
                        <w:txbxContent>
                          <w:p w14:paraId="779840D7" w14:textId="77777777" w:rsidR="00701E3E" w:rsidRPr="00D925C0" w:rsidRDefault="00701E3E" w:rsidP="00701E3E">
                            <w:pPr>
                              <w:rPr>
                                <w:sz w:val="20"/>
                                <w:szCs w:val="20"/>
                              </w:rPr>
                            </w:pPr>
                            <w:r>
                              <w:rPr>
                                <w:rFonts w:ascii="Segoe UI Symbol" w:hAnsi="Segoe UI Symbol" w:cs="Segoe UI Symbol" w:hint="eastAsia"/>
                                <w:sz w:val="20"/>
                                <w:szCs w:val="20"/>
                              </w:rPr>
                              <w:t>4.</w:t>
                            </w:r>
                            <w:r w:rsidRPr="00D925C0">
                              <w:rPr>
                                <w:rFonts w:ascii="Segoe UI Symbol" w:hAnsi="Segoe UI Symbol" w:cs="Segoe UI Symbol"/>
                                <w:sz w:val="20"/>
                                <w:szCs w:val="20"/>
                              </w:rPr>
                              <w:t>Palacio de Canedo</w:t>
                            </w:r>
                            <w:r w:rsidRPr="00D925C0">
                              <w:rPr>
                                <w:rFonts w:ascii="Segoe UI Symbol" w:hAnsi="Segoe UI Symbol" w:cs="Segoe UI Symbol" w:hint="eastAsia"/>
                                <w:sz w:val="20"/>
                                <w:szCs w:val="20"/>
                              </w:rPr>
                              <w:t xml:space="preserve"> </w:t>
                            </w:r>
                            <w:r w:rsidRPr="00D925C0">
                              <w:rPr>
                                <w:rFonts w:ascii="Segoe UI Symbol" w:hAnsi="Segoe UI Symbol" w:cs="Segoe UI Symbol" w:hint="eastAsia"/>
                                <w:sz w:val="20"/>
                                <w:szCs w:val="20"/>
                              </w:rPr>
                              <w:t>⇒順調に生育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F9D6" id="テキスト ボックス 4" o:spid="_x0000_s1035" type="#_x0000_t202" style="position:absolute;left:0;text-align:left;margin-left:237.6pt;margin-top:279.35pt;width:172.2pt;height: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" fillcolor="white [3201]" strokeweight=".5pt">
                <v:textbox>
                  <w:txbxContent>
                    <w:p w14:paraId="779840D7" w14:textId="77777777" w:rsidR="00701E3E" w:rsidRPr="00D925C0" w:rsidRDefault="00701E3E" w:rsidP="00701E3E">
                      <w:pPr>
                        <w:rPr>
                          <w:sz w:val="20"/>
                          <w:szCs w:val="20"/>
                        </w:rPr>
                      </w:pPr>
                      <w:r>
                        <w:rPr>
                          <w:rFonts w:ascii="Segoe UI Symbol" w:hAnsi="Segoe UI Symbol" w:cs="Segoe UI Symbol" w:hint="eastAsia"/>
                          <w:sz w:val="20"/>
                          <w:szCs w:val="20"/>
                        </w:rPr>
                        <w:t>4.</w:t>
                      </w:r>
                      <w:r w:rsidRPr="00D925C0">
                        <w:rPr>
                          <w:rFonts w:ascii="Segoe UI Symbol" w:hAnsi="Segoe UI Symbol" w:cs="Segoe UI Symbol"/>
                          <w:sz w:val="20"/>
                          <w:szCs w:val="20"/>
                        </w:rPr>
                        <w:t>Palacio de Canedo</w:t>
                      </w:r>
                      <w:r w:rsidRPr="00D925C0">
                        <w:rPr>
                          <w:rFonts w:ascii="Segoe UI Symbol" w:hAnsi="Segoe UI Symbol" w:cs="Segoe UI Symbol" w:hint="eastAsia"/>
                          <w:sz w:val="20"/>
                          <w:szCs w:val="20"/>
                        </w:rPr>
                        <w:t xml:space="preserve"> </w:t>
                      </w:r>
                      <w:r w:rsidRPr="00D925C0">
                        <w:rPr>
                          <w:rFonts w:ascii="Segoe UI Symbol" w:hAnsi="Segoe UI Symbol" w:cs="Segoe UI Symbol" w:hint="eastAsia"/>
                          <w:sz w:val="20"/>
                          <w:szCs w:val="20"/>
                        </w:rPr>
                        <w:t>⇒順調に生育</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81792" behindDoc="0" locked="0" layoutInCell="1" allowOverlap="1" wp14:anchorId="343A79BC" wp14:editId="425CEFE6">
                <wp:simplePos x="0" y="0"/>
                <wp:positionH relativeFrom="column">
                  <wp:posOffset>55245</wp:posOffset>
                </wp:positionH>
                <wp:positionV relativeFrom="paragraph">
                  <wp:posOffset>3547745</wp:posOffset>
                </wp:positionV>
                <wp:extent cx="2697480" cy="312420"/>
                <wp:effectExtent l="0" t="0" r="26670" b="11430"/>
                <wp:wrapNone/>
                <wp:docPr id="1747378958" name="テキスト ボックス 3"/>
                <wp:cNvGraphicFramePr/>
                <a:graphic xmlns:a="http://schemas.openxmlformats.org/drawingml/2006/main">
                  <a:graphicData uri="http://schemas.microsoft.com/office/word/2010/wordprocessingShape">
                    <wps:wsp>
                      <wps:cNvSpPr txBox="1"/>
                      <wps:spPr>
                        <a:xfrm>
                          <a:off x="0" y="0"/>
                          <a:ext cx="2697480" cy="312420"/>
                        </a:xfrm>
                        <a:prstGeom prst="rect">
                          <a:avLst/>
                        </a:prstGeom>
                        <a:solidFill>
                          <a:schemeClr val="lt1"/>
                        </a:solidFill>
                        <a:ln w="6350">
                          <a:solidFill>
                            <a:prstClr val="black"/>
                          </a:solidFill>
                        </a:ln>
                      </wps:spPr>
                      <wps:txbx>
                        <w:txbxContent>
                          <w:p w14:paraId="3B3387F7" w14:textId="77777777" w:rsidR="00701E3E" w:rsidRPr="00555913" w:rsidRDefault="00701E3E" w:rsidP="00701E3E">
                            <w:pPr>
                              <w:rPr>
                                <w:sz w:val="20"/>
                                <w:szCs w:val="20"/>
                              </w:rPr>
                            </w:pPr>
                            <w:r>
                              <w:rPr>
                                <w:rFonts w:ascii="Segoe UI Symbol" w:hAnsi="Segoe UI Symbol" w:cs="Segoe UI Symbol" w:hint="eastAsia"/>
                                <w:sz w:val="20"/>
                                <w:szCs w:val="20"/>
                              </w:rPr>
                              <w:t>3.</w:t>
                            </w:r>
                            <w:r w:rsidRPr="00555913">
                              <w:rPr>
                                <w:rFonts w:ascii="Segoe UI Symbol" w:hAnsi="Segoe UI Symbol" w:cs="Segoe UI Symbol" w:hint="eastAsia"/>
                                <w:sz w:val="20"/>
                                <w:szCs w:val="20"/>
                              </w:rPr>
                              <w:t>「冬の道」巡礼路アルベルゲ⇒順調に生育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A79BC" id="_x0000_s1036" type="#_x0000_t202" style="position:absolute;left:0;text-align:left;margin-left:4.35pt;margin-top:279.35pt;width:212.4pt;height:24.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" fillcolor="white [3201]" strokeweight=".5pt">
                <v:textbox>
                  <w:txbxContent>
                    <w:p w14:paraId="3B3387F7" w14:textId="77777777" w:rsidR="00701E3E" w:rsidRPr="00555913" w:rsidRDefault="00701E3E" w:rsidP="00701E3E">
                      <w:pPr>
                        <w:rPr>
                          <w:sz w:val="20"/>
                          <w:szCs w:val="20"/>
                        </w:rPr>
                      </w:pPr>
                      <w:r>
                        <w:rPr>
                          <w:rFonts w:ascii="Segoe UI Symbol" w:hAnsi="Segoe UI Symbol" w:cs="Segoe UI Symbol" w:hint="eastAsia"/>
                          <w:sz w:val="20"/>
                          <w:szCs w:val="20"/>
                        </w:rPr>
                        <w:t>3.</w:t>
                      </w:r>
                      <w:r w:rsidRPr="00555913">
                        <w:rPr>
                          <w:rFonts w:ascii="Segoe UI Symbol" w:hAnsi="Segoe UI Symbol" w:cs="Segoe UI Symbol" w:hint="eastAsia"/>
                          <w:sz w:val="20"/>
                          <w:szCs w:val="20"/>
                        </w:rPr>
                        <w:t>「冬の道」巡礼路アルベルゲ⇒順調に生育</w:t>
                      </w:r>
                    </w:p>
                  </w:txbxContent>
                </v:textbox>
              </v:shape>
            </w:pict>
          </mc:Fallback>
        </mc:AlternateContent>
      </w:r>
      <w:r w:rsidRPr="00986251">
        <w:rPr>
          <w:noProof/>
        </w:rPr>
        <w:drawing>
          <wp:anchor distT="0" distB="0" distL="114300" distR="114300" simplePos="0" relativeHeight="251677696" behindDoc="0" locked="0" layoutInCell="1" allowOverlap="1" wp14:anchorId="026C12CA" wp14:editId="071986C2">
            <wp:simplePos x="0" y="0"/>
            <wp:positionH relativeFrom="column">
              <wp:posOffset>3133725</wp:posOffset>
            </wp:positionH>
            <wp:positionV relativeFrom="paragraph">
              <wp:posOffset>1993265</wp:posOffset>
            </wp:positionV>
            <wp:extent cx="1943735" cy="1409700"/>
            <wp:effectExtent l="0" t="0" r="0" b="0"/>
            <wp:wrapSquare wrapText="bothSides"/>
            <wp:docPr id="45783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350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3735" cy="1409700"/>
                    </a:xfrm>
                    <a:prstGeom prst="rect">
                      <a:avLst/>
                    </a:prstGeom>
                  </pic:spPr>
                </pic:pic>
              </a:graphicData>
            </a:graphic>
            <wp14:sizeRelH relativeFrom="margin">
              <wp14:pctWidth>0</wp14:pctWidth>
            </wp14:sizeRelH>
            <wp14:sizeRelV relativeFrom="margin">
              <wp14:pctHeight>0</wp14:pctHeight>
            </wp14:sizeRelV>
          </wp:anchor>
        </w:drawing>
      </w:r>
      <w:r w:rsidRPr="005134DA">
        <w:rPr>
          <w:noProof/>
        </w:rPr>
        <w:drawing>
          <wp:anchor distT="0" distB="0" distL="114300" distR="114300" simplePos="0" relativeHeight="251673600" behindDoc="0" locked="0" layoutInCell="1" allowOverlap="1" wp14:anchorId="79537CDE" wp14:editId="12EA50EB">
            <wp:simplePos x="0" y="0"/>
            <wp:positionH relativeFrom="column">
              <wp:posOffset>497205</wp:posOffset>
            </wp:positionH>
            <wp:positionV relativeFrom="paragraph">
              <wp:posOffset>2037715</wp:posOffset>
            </wp:positionV>
            <wp:extent cx="1325880" cy="1456690"/>
            <wp:effectExtent l="0" t="0" r="7620" b="0"/>
            <wp:wrapSquare wrapText="bothSides"/>
            <wp:docPr id="1069273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734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880" cy="1456690"/>
                    </a:xfrm>
                    <a:prstGeom prst="rect">
                      <a:avLst/>
                    </a:prstGeom>
                  </pic:spPr>
                </pic:pic>
              </a:graphicData>
            </a:graphic>
            <wp14:sizeRelH relativeFrom="margin">
              <wp14:pctWidth>0</wp14:pctWidth>
            </wp14:sizeRelH>
            <wp14:sizeRelV relativeFrom="margin">
              <wp14:pctHeight>0</wp14:pctHeight>
            </wp14:sizeRelV>
          </wp:anchor>
        </w:drawing>
      </w:r>
      <w:r w:rsidRPr="00D54F49">
        <w:rPr>
          <w:noProof/>
        </w:rPr>
        <w:drawing>
          <wp:anchor distT="0" distB="0" distL="114300" distR="114300" simplePos="0" relativeHeight="251670528" behindDoc="0" locked="0" layoutInCell="1" allowOverlap="1" wp14:anchorId="422F10E0" wp14:editId="22A7427C">
            <wp:simplePos x="0" y="0"/>
            <wp:positionH relativeFrom="column">
              <wp:posOffset>573405</wp:posOffset>
            </wp:positionH>
            <wp:positionV relativeFrom="paragraph">
              <wp:posOffset>50165</wp:posOffset>
            </wp:positionV>
            <wp:extent cx="1158240" cy="1511300"/>
            <wp:effectExtent l="0" t="0" r="3810" b="0"/>
            <wp:wrapSquare wrapText="bothSides"/>
            <wp:docPr id="1089071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183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8240" cy="15113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80768" behindDoc="0" locked="0" layoutInCell="1" allowOverlap="1" wp14:anchorId="05AE521D" wp14:editId="0B90C575">
                <wp:simplePos x="0" y="0"/>
                <wp:positionH relativeFrom="column">
                  <wp:posOffset>2882265</wp:posOffset>
                </wp:positionH>
                <wp:positionV relativeFrom="paragraph">
                  <wp:posOffset>1635125</wp:posOffset>
                </wp:positionV>
                <wp:extent cx="1973580" cy="297180"/>
                <wp:effectExtent l="0" t="0" r="26670" b="26670"/>
                <wp:wrapNone/>
                <wp:docPr id="2050363920" name="テキスト ボックス 2"/>
                <wp:cNvGraphicFramePr/>
                <a:graphic xmlns:a="http://schemas.openxmlformats.org/drawingml/2006/main">
                  <a:graphicData uri="http://schemas.microsoft.com/office/word/2010/wordprocessingShape">
                    <wps:wsp>
                      <wps:cNvSpPr txBox="1"/>
                      <wps:spPr>
                        <a:xfrm>
                          <a:off x="0" y="0"/>
                          <a:ext cx="1973580" cy="297180"/>
                        </a:xfrm>
                        <a:prstGeom prst="rect">
                          <a:avLst/>
                        </a:prstGeom>
                        <a:solidFill>
                          <a:schemeClr val="lt1"/>
                        </a:solidFill>
                        <a:ln w="6350">
                          <a:solidFill>
                            <a:prstClr val="black"/>
                          </a:solidFill>
                        </a:ln>
                      </wps:spPr>
                      <wps:txbx>
                        <w:txbxContent>
                          <w:p w14:paraId="22D79315" w14:textId="77777777" w:rsidR="00701E3E" w:rsidRPr="00555913" w:rsidRDefault="00701E3E" w:rsidP="00701E3E">
                            <w:pPr>
                              <w:rPr>
                                <w:sz w:val="20"/>
                                <w:szCs w:val="20"/>
                              </w:rPr>
                            </w:pPr>
                            <w:r>
                              <w:rPr>
                                <w:rFonts w:ascii="Segoe UI Symbol" w:hAnsi="Segoe UI Symbol" w:cs="Segoe UI Symbol" w:hint="eastAsia"/>
                                <w:sz w:val="20"/>
                                <w:szCs w:val="20"/>
                              </w:rPr>
                              <w:t>2.</w:t>
                            </w:r>
                            <w:r w:rsidRPr="00555913">
                              <w:rPr>
                                <w:rFonts w:ascii="Segoe UI Symbol" w:hAnsi="Segoe UI Symbol" w:cs="Segoe UI Symbol" w:hint="eastAsia"/>
                                <w:sz w:val="20"/>
                                <w:szCs w:val="20"/>
                              </w:rPr>
                              <w:t>「冬の道」巡礼路⇒順調に生育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521D" id="_x0000_s1037" type="#_x0000_t202" style="position:absolute;left:0;text-align:left;margin-left:226.95pt;margin-top:128.75pt;width:155.4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" fillcolor="white [3201]" strokeweight=".5pt">
                <v:textbox>
                  <w:txbxContent>
                    <w:p w14:paraId="22D79315" w14:textId="77777777" w:rsidR="00701E3E" w:rsidRPr="00555913" w:rsidRDefault="00701E3E" w:rsidP="00701E3E">
                      <w:pPr>
                        <w:rPr>
                          <w:sz w:val="20"/>
                          <w:szCs w:val="20"/>
                        </w:rPr>
                      </w:pPr>
                      <w:r>
                        <w:rPr>
                          <w:rFonts w:ascii="Segoe UI Symbol" w:hAnsi="Segoe UI Symbol" w:cs="Segoe UI Symbol" w:hint="eastAsia"/>
                          <w:sz w:val="20"/>
                          <w:szCs w:val="20"/>
                        </w:rPr>
                        <w:t>2.</w:t>
                      </w:r>
                      <w:r w:rsidRPr="00555913">
                        <w:rPr>
                          <w:rFonts w:ascii="Segoe UI Symbol" w:hAnsi="Segoe UI Symbol" w:cs="Segoe UI Symbol" w:hint="eastAsia"/>
                          <w:sz w:val="20"/>
                          <w:szCs w:val="20"/>
                        </w:rPr>
                        <w:t>「冬の道」巡礼路⇒順調に生育</w:t>
                      </w:r>
                    </w:p>
                  </w:txbxContent>
                </v:textbox>
              </v:shape>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4BF3BF58" wp14:editId="61006264">
                <wp:simplePos x="0" y="0"/>
                <wp:positionH relativeFrom="column">
                  <wp:posOffset>131445</wp:posOffset>
                </wp:positionH>
                <wp:positionV relativeFrom="paragraph">
                  <wp:posOffset>1657985</wp:posOffset>
                </wp:positionV>
                <wp:extent cx="2133600" cy="304800"/>
                <wp:effectExtent l="0" t="0" r="19050" b="19050"/>
                <wp:wrapNone/>
                <wp:docPr id="1093314893" name="テキスト ボックス 1"/>
                <wp:cNvGraphicFramePr/>
                <a:graphic xmlns:a="http://schemas.openxmlformats.org/drawingml/2006/main">
                  <a:graphicData uri="http://schemas.microsoft.com/office/word/2010/wordprocessingShape">
                    <wps:wsp>
                      <wps:cNvSpPr txBox="1"/>
                      <wps:spPr>
                        <a:xfrm>
                          <a:off x="0" y="0"/>
                          <a:ext cx="2133600" cy="304800"/>
                        </a:xfrm>
                        <a:prstGeom prst="rect">
                          <a:avLst/>
                        </a:prstGeom>
                        <a:solidFill>
                          <a:schemeClr val="lt1"/>
                        </a:solidFill>
                        <a:ln w="6350">
                          <a:solidFill>
                            <a:prstClr val="black"/>
                          </a:solidFill>
                        </a:ln>
                      </wps:spPr>
                      <wps:txbx>
                        <w:txbxContent>
                          <w:p w14:paraId="7D8F5269" w14:textId="77777777" w:rsidR="00701E3E" w:rsidRPr="007E77CD" w:rsidRDefault="00701E3E" w:rsidP="00701E3E">
                            <w:pPr>
                              <w:rPr>
                                <w:rFonts w:ascii="Segoe UI Symbol" w:hAnsi="Segoe UI Symbol" w:cs="Segoe UI Symbol"/>
                                <w:sz w:val="20"/>
                                <w:szCs w:val="20"/>
                              </w:rPr>
                            </w:pPr>
                            <w:r>
                              <w:rPr>
                                <w:rFonts w:ascii="Segoe UI Symbol" w:hAnsi="Segoe UI Symbol" w:cs="Segoe UI Symbol" w:hint="eastAsia"/>
                                <w:sz w:val="20"/>
                                <w:szCs w:val="20"/>
                              </w:rPr>
                              <w:t>1.</w:t>
                            </w:r>
                            <w:r w:rsidRPr="007E77CD">
                              <w:rPr>
                                <w:rFonts w:ascii="Segoe UI Symbol" w:hAnsi="Segoe UI Symbol" w:cs="Segoe UI Symbol" w:hint="eastAsia"/>
                                <w:sz w:val="20"/>
                                <w:szCs w:val="20"/>
                              </w:rPr>
                              <w:t>ポンフェラーダ城⇒順調に生育</w:t>
                            </w:r>
                          </w:p>
                          <w:p w14:paraId="7E598EA9" w14:textId="77777777" w:rsidR="00701E3E" w:rsidRPr="007E77CD" w:rsidRDefault="00701E3E" w:rsidP="00701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3BF58" id="テキスト ボックス 1" o:spid="_x0000_s1038" type="#_x0000_t202" style="position:absolute;left:0;text-align:left;margin-left:10.35pt;margin-top:130.55pt;width:168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MOwIAAIQ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" fillcolor="white [3201]" strokeweight=".5pt">
                <v:textbox>
                  <w:txbxContent>
                    <w:p w14:paraId="7D8F5269" w14:textId="77777777" w:rsidR="00701E3E" w:rsidRPr="007E77CD" w:rsidRDefault="00701E3E" w:rsidP="00701E3E">
                      <w:pPr>
                        <w:rPr>
                          <w:rFonts w:ascii="Segoe UI Symbol" w:hAnsi="Segoe UI Symbol" w:cs="Segoe UI Symbol"/>
                          <w:sz w:val="20"/>
                          <w:szCs w:val="20"/>
                        </w:rPr>
                      </w:pPr>
                      <w:r>
                        <w:rPr>
                          <w:rFonts w:ascii="Segoe UI Symbol" w:hAnsi="Segoe UI Symbol" w:cs="Segoe UI Symbol" w:hint="eastAsia"/>
                          <w:sz w:val="20"/>
                          <w:szCs w:val="20"/>
                        </w:rPr>
                        <w:t>1.</w:t>
                      </w:r>
                      <w:r w:rsidRPr="007E77CD">
                        <w:rPr>
                          <w:rFonts w:ascii="Segoe UI Symbol" w:hAnsi="Segoe UI Symbol" w:cs="Segoe UI Symbol" w:hint="eastAsia"/>
                          <w:sz w:val="20"/>
                          <w:szCs w:val="20"/>
                        </w:rPr>
                        <w:t>ポンフェラーダ城⇒順調に生育</w:t>
                      </w:r>
                    </w:p>
                    <w:p w14:paraId="7E598EA9" w14:textId="77777777" w:rsidR="00701E3E" w:rsidRPr="007E77CD" w:rsidRDefault="00701E3E" w:rsidP="00701E3E"/>
                  </w:txbxContent>
                </v:textbox>
              </v:shape>
            </w:pict>
          </mc:Fallback>
        </mc:AlternateContent>
      </w:r>
      <w:r w:rsidRPr="00080B74">
        <w:rPr>
          <w:noProof/>
        </w:rPr>
        <w:drawing>
          <wp:anchor distT="0" distB="0" distL="114300" distR="114300" simplePos="0" relativeHeight="251672576" behindDoc="0" locked="0" layoutInCell="1" allowOverlap="1" wp14:anchorId="66CB84D8" wp14:editId="28B44F9A">
            <wp:simplePos x="0" y="0"/>
            <wp:positionH relativeFrom="column">
              <wp:posOffset>4048125</wp:posOffset>
            </wp:positionH>
            <wp:positionV relativeFrom="paragraph">
              <wp:posOffset>57785</wp:posOffset>
            </wp:positionV>
            <wp:extent cx="1127760" cy="1310640"/>
            <wp:effectExtent l="0" t="0" r="0" b="3810"/>
            <wp:wrapSquare wrapText="bothSides"/>
            <wp:docPr id="1362003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034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7760" cy="1310640"/>
                    </a:xfrm>
                    <a:prstGeom prst="rect">
                      <a:avLst/>
                    </a:prstGeom>
                  </pic:spPr>
                </pic:pic>
              </a:graphicData>
            </a:graphic>
            <wp14:sizeRelH relativeFrom="margin">
              <wp14:pctWidth>0</wp14:pctWidth>
            </wp14:sizeRelH>
            <wp14:sizeRelV relativeFrom="margin">
              <wp14:pctHeight>0</wp14:pctHeight>
            </wp14:sizeRelV>
          </wp:anchor>
        </w:drawing>
      </w:r>
      <w:r w:rsidRPr="0026519E">
        <w:rPr>
          <w:noProof/>
        </w:rPr>
        <w:drawing>
          <wp:anchor distT="0" distB="0" distL="114300" distR="114300" simplePos="0" relativeHeight="251671552" behindDoc="0" locked="0" layoutInCell="1" allowOverlap="1" wp14:anchorId="285E8776" wp14:editId="4D7F7C67">
            <wp:simplePos x="0" y="0"/>
            <wp:positionH relativeFrom="column">
              <wp:posOffset>2478405</wp:posOffset>
            </wp:positionH>
            <wp:positionV relativeFrom="paragraph">
              <wp:posOffset>68580</wp:posOffset>
            </wp:positionV>
            <wp:extent cx="1265453" cy="1363980"/>
            <wp:effectExtent l="0" t="0" r="0" b="7620"/>
            <wp:wrapSquare wrapText="bothSides"/>
            <wp:docPr id="2027169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954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5453" cy="1363980"/>
                    </a:xfrm>
                    <a:prstGeom prst="rect">
                      <a:avLst/>
                    </a:prstGeom>
                  </pic:spPr>
                </pic:pic>
              </a:graphicData>
            </a:graphic>
          </wp:anchor>
        </w:drawing>
      </w:r>
    </w:p>
    <w:p w14:paraId="278E2EF3" w14:textId="77777777" w:rsidR="00EA6729" w:rsidRPr="00701E3E" w:rsidRDefault="00EA6729" w:rsidP="008C1624">
      <w:pPr>
        <w:rPr>
          <w:rFonts w:ascii="ＭＳ 明朝" w:hAnsi="ＭＳ 明朝"/>
          <w:sz w:val="32"/>
          <w:szCs w:val="32"/>
        </w:rPr>
      </w:pPr>
    </w:p>
    <w:p w14:paraId="24D52081" w14:textId="77777777" w:rsidR="00EA6729" w:rsidRDefault="00EA6729" w:rsidP="008C1624">
      <w:pPr>
        <w:rPr>
          <w:rFonts w:ascii="ＭＳ 明朝" w:hAnsi="ＭＳ 明朝"/>
          <w:sz w:val="32"/>
          <w:szCs w:val="32"/>
        </w:rPr>
      </w:pPr>
    </w:p>
    <w:p w14:paraId="5C6F916E" w14:textId="77777777" w:rsidR="00EA6729" w:rsidRDefault="00EA6729" w:rsidP="008C1624">
      <w:pPr>
        <w:rPr>
          <w:rFonts w:ascii="ＭＳ 明朝" w:hAnsi="ＭＳ 明朝"/>
          <w:sz w:val="32"/>
          <w:szCs w:val="32"/>
        </w:rPr>
      </w:pPr>
    </w:p>
    <w:p w14:paraId="7108B947" w14:textId="77777777" w:rsidR="00EA6729" w:rsidRDefault="00EA6729" w:rsidP="008C1624">
      <w:pPr>
        <w:rPr>
          <w:rFonts w:ascii="ＭＳ 明朝" w:hAnsi="ＭＳ 明朝"/>
          <w:sz w:val="32"/>
          <w:szCs w:val="32"/>
        </w:rPr>
      </w:pPr>
    </w:p>
    <w:p w14:paraId="749E4C6D" w14:textId="77777777" w:rsidR="00E56D42" w:rsidRDefault="00E56D42" w:rsidP="008C1624">
      <w:pPr>
        <w:rPr>
          <w:rFonts w:ascii="ＭＳ 明朝" w:hAnsi="ＭＳ 明朝"/>
          <w:sz w:val="32"/>
          <w:szCs w:val="32"/>
        </w:rPr>
      </w:pPr>
    </w:p>
    <w:p w14:paraId="2C35C2B7" w14:textId="77777777" w:rsidR="00EA6729" w:rsidRDefault="00EA6729" w:rsidP="008C1624">
      <w:pPr>
        <w:rPr>
          <w:rFonts w:ascii="ＭＳ 明朝" w:hAnsi="ＭＳ 明朝"/>
          <w:sz w:val="32"/>
          <w:szCs w:val="32"/>
        </w:rPr>
      </w:pPr>
    </w:p>
    <w:p w14:paraId="1050878C" w14:textId="77777777" w:rsidR="00E56D42" w:rsidRDefault="00E56D42" w:rsidP="008C1624">
      <w:pPr>
        <w:rPr>
          <w:rFonts w:ascii="ＭＳ 明朝" w:hAnsi="ＭＳ 明朝"/>
          <w:sz w:val="32"/>
          <w:szCs w:val="32"/>
        </w:rPr>
      </w:pPr>
    </w:p>
    <w:p w14:paraId="4EFDC2B7" w14:textId="77777777" w:rsidR="00E56D42" w:rsidRPr="00E56D42" w:rsidRDefault="00E56D42" w:rsidP="008C1624">
      <w:pPr>
        <w:rPr>
          <w:rFonts w:ascii="ＭＳ 明朝" w:hAnsi="ＭＳ 明朝"/>
          <w:sz w:val="32"/>
          <w:szCs w:val="32"/>
        </w:rPr>
      </w:pPr>
    </w:p>
    <w:p w14:paraId="126956B2" w14:textId="77777777" w:rsidR="00EA6729" w:rsidRDefault="00EA6729" w:rsidP="008C1624">
      <w:pPr>
        <w:rPr>
          <w:rFonts w:ascii="ＭＳ 明朝" w:hAnsi="ＭＳ 明朝"/>
          <w:sz w:val="32"/>
          <w:szCs w:val="32"/>
        </w:rPr>
      </w:pPr>
    </w:p>
    <w:p w14:paraId="34E69056" w14:textId="77777777" w:rsidR="00EA6729" w:rsidRDefault="00EA6729" w:rsidP="008C1624">
      <w:pPr>
        <w:rPr>
          <w:rFonts w:ascii="ＭＳ 明朝" w:hAnsi="ＭＳ 明朝"/>
          <w:sz w:val="32"/>
          <w:szCs w:val="32"/>
        </w:rPr>
      </w:pPr>
    </w:p>
    <w:p w14:paraId="74F74582" w14:textId="77777777" w:rsidR="00EA6729" w:rsidRDefault="00EA6729" w:rsidP="008C1624">
      <w:pPr>
        <w:rPr>
          <w:rFonts w:ascii="ＭＳ 明朝" w:hAnsi="ＭＳ 明朝"/>
          <w:sz w:val="32"/>
          <w:szCs w:val="32"/>
        </w:rPr>
      </w:pPr>
    </w:p>
    <w:p w14:paraId="24FD83D5" w14:textId="77777777" w:rsidR="00EA6729" w:rsidRDefault="00EA6729" w:rsidP="008C1624">
      <w:pPr>
        <w:rPr>
          <w:rFonts w:ascii="ＭＳ 明朝" w:hAnsi="ＭＳ 明朝"/>
          <w:sz w:val="32"/>
          <w:szCs w:val="32"/>
        </w:rPr>
      </w:pPr>
    </w:p>
    <w:p w14:paraId="10990AAF" w14:textId="77777777" w:rsidR="00EA6729" w:rsidRDefault="00EA6729" w:rsidP="008C1624">
      <w:pPr>
        <w:rPr>
          <w:rFonts w:ascii="ＭＳ 明朝" w:hAnsi="ＭＳ 明朝"/>
          <w:sz w:val="32"/>
          <w:szCs w:val="32"/>
        </w:rPr>
      </w:pPr>
    </w:p>
    <w:p w14:paraId="3AFCCB1C" w14:textId="77777777" w:rsidR="00EA6729" w:rsidRDefault="00EA6729" w:rsidP="008C1624">
      <w:pPr>
        <w:rPr>
          <w:rFonts w:ascii="ＭＳ 明朝" w:hAnsi="ＭＳ 明朝"/>
          <w:sz w:val="32"/>
          <w:szCs w:val="32"/>
        </w:rPr>
      </w:pPr>
    </w:p>
    <w:p w14:paraId="5E21F21E" w14:textId="77777777" w:rsidR="00EA6729" w:rsidRDefault="00EA6729" w:rsidP="008C1624">
      <w:pPr>
        <w:rPr>
          <w:rFonts w:ascii="ＭＳ 明朝" w:hAnsi="ＭＳ 明朝"/>
          <w:sz w:val="32"/>
          <w:szCs w:val="32"/>
        </w:rPr>
      </w:pPr>
    </w:p>
    <w:p w14:paraId="0955C428" w14:textId="77777777" w:rsidR="00EA6729" w:rsidRDefault="00EA6729" w:rsidP="008C1624">
      <w:pPr>
        <w:rPr>
          <w:rFonts w:ascii="ＭＳ 明朝" w:hAnsi="ＭＳ 明朝"/>
          <w:sz w:val="32"/>
          <w:szCs w:val="32"/>
        </w:rPr>
      </w:pPr>
    </w:p>
    <w:p w14:paraId="1849182B" w14:textId="77777777" w:rsidR="00EA6729" w:rsidRDefault="00EA6729" w:rsidP="008C1624">
      <w:pPr>
        <w:rPr>
          <w:rFonts w:ascii="ＭＳ 明朝" w:hAnsi="ＭＳ 明朝"/>
          <w:sz w:val="32"/>
          <w:szCs w:val="32"/>
        </w:rPr>
      </w:pPr>
    </w:p>
    <w:p w14:paraId="3D02C730" w14:textId="77777777" w:rsidR="00EA6729" w:rsidRDefault="00EA6729" w:rsidP="008C1624">
      <w:pPr>
        <w:rPr>
          <w:rFonts w:ascii="ＭＳ 明朝" w:hAnsi="ＭＳ 明朝"/>
          <w:sz w:val="32"/>
          <w:szCs w:val="32"/>
        </w:rPr>
      </w:pPr>
    </w:p>
    <w:p w14:paraId="24883289" w14:textId="6BB83932" w:rsidR="00E56D42" w:rsidRPr="00E56D42" w:rsidRDefault="00204B74" w:rsidP="00E56D42">
      <w:pPr>
        <w:ind w:firstLineChars="300" w:firstLine="1084"/>
        <w:rPr>
          <w:rFonts w:ascii="ＭＳ 明朝" w:hAnsi="ＭＳ 明朝"/>
          <w:b/>
          <w:bCs/>
          <w:sz w:val="36"/>
          <w:szCs w:val="36"/>
          <w:u w:val="single"/>
        </w:rPr>
      </w:pPr>
      <w:r w:rsidRPr="009E7ABE">
        <w:rPr>
          <w:rFonts w:ascii="ＭＳ 明朝" w:hAnsi="ＭＳ 明朝" w:hint="eastAsia"/>
          <w:b/>
          <w:bCs/>
          <w:sz w:val="36"/>
          <w:szCs w:val="36"/>
          <w:u w:val="single"/>
        </w:rPr>
        <w:lastRenderedPageBreak/>
        <w:t>巡礼路　冬の道　さくらの生育状況</w:t>
      </w:r>
      <w:r w:rsidR="00B12D1E">
        <w:rPr>
          <w:rFonts w:ascii="ＭＳ 明朝" w:hAnsi="ＭＳ 明朝" w:hint="eastAsia"/>
          <w:b/>
          <w:bCs/>
          <w:sz w:val="36"/>
          <w:szCs w:val="36"/>
          <w:u w:val="single"/>
        </w:rPr>
        <w:t xml:space="preserve"> (20240531)</w:t>
      </w:r>
    </w:p>
    <w:p w14:paraId="296CED7B" w14:textId="77777777" w:rsidR="00C2188B" w:rsidRDefault="00C2188B" w:rsidP="00204B74">
      <w:pPr>
        <w:pStyle w:val="af3"/>
        <w:rPr>
          <w:rFonts w:ascii="ＭＳ 明朝" w:eastAsia="ＭＳ 明朝" w:hAnsi="ＭＳ 明朝"/>
          <w:sz w:val="22"/>
        </w:rPr>
      </w:pPr>
    </w:p>
    <w:p w14:paraId="38728242" w14:textId="31807DF5" w:rsidR="00204B74" w:rsidRPr="00D90AC3" w:rsidRDefault="00204B74" w:rsidP="00204B74">
      <w:pPr>
        <w:pStyle w:val="af3"/>
        <w:rPr>
          <w:rFonts w:ascii="ＭＳ 明朝" w:eastAsia="ＭＳ 明朝" w:hAnsi="ＭＳ 明朝"/>
          <w:sz w:val="22"/>
        </w:rPr>
      </w:pPr>
      <w:r w:rsidRPr="00D90AC3">
        <w:rPr>
          <w:rFonts w:ascii="ＭＳ 明朝" w:eastAsia="ＭＳ 明朝" w:hAnsi="ＭＳ 明朝" w:hint="eastAsia"/>
          <w:sz w:val="22"/>
        </w:rPr>
        <w:t xml:space="preserve">今回、レオン近郊でのさくらの生育状況確認後、翌日の5月31日からプライベートな旅行で家内とガリシア州へ向かう途中でMonforte de Lemos </w:t>
      </w:r>
      <w:bookmarkStart w:id="9" w:name="_Hlk517293153"/>
      <w:r w:rsidRPr="00D90AC3">
        <w:rPr>
          <w:rFonts w:ascii="ＭＳ 明朝" w:eastAsia="ＭＳ 明朝" w:hAnsi="ＭＳ 明朝" w:hint="eastAsia"/>
          <w:sz w:val="22"/>
        </w:rPr>
        <w:t>とChantada</w:t>
      </w:r>
      <w:bookmarkEnd w:id="9"/>
      <w:r w:rsidRPr="00D90AC3">
        <w:rPr>
          <w:rFonts w:ascii="ＭＳ 明朝" w:eastAsia="ＭＳ 明朝" w:hAnsi="ＭＳ 明朝" w:hint="eastAsia"/>
          <w:sz w:val="22"/>
        </w:rPr>
        <w:t>へ寄り道をしました。ここは、日本スペイン外交関係樹立150周年の年であった2018</w:t>
      </w:r>
      <w:r w:rsidRPr="00D90AC3">
        <w:rPr>
          <w:rFonts w:ascii="ＭＳ 明朝" w:eastAsia="ＭＳ 明朝" w:hAnsi="ＭＳ 明朝"/>
          <w:sz w:val="22"/>
        </w:rPr>
        <w:t>年</w:t>
      </w:r>
      <w:r w:rsidRPr="00D90AC3">
        <w:rPr>
          <w:rFonts w:ascii="ＭＳ 明朝" w:eastAsia="ＭＳ 明朝" w:hAnsi="ＭＳ 明朝" w:hint="eastAsia"/>
          <w:sz w:val="22"/>
        </w:rPr>
        <w:t>に、</w:t>
      </w:r>
      <w:r w:rsidRPr="00D90AC3">
        <w:rPr>
          <w:rFonts w:ascii="ＭＳ 明朝" w:eastAsia="ＭＳ 明朝" w:hAnsi="ＭＳ 明朝" w:hint="eastAsia"/>
          <w:bCs/>
          <w:sz w:val="22"/>
        </w:rPr>
        <w:t>サンティアゴ巡礼（冬の道）を歩きながら、さくらを植樹した思い出深い場所です。当時の記憶を頼りに、植樹した場所を特定出来き、生育状況の確認が出来ましたので、報告させて頂きます。</w:t>
      </w:r>
    </w:p>
    <w:p w14:paraId="1BFBF6FE" w14:textId="77777777" w:rsidR="00204B74" w:rsidRPr="00D90AC3" w:rsidRDefault="00204B74" w:rsidP="00204B74">
      <w:pPr>
        <w:pStyle w:val="af3"/>
        <w:ind w:firstLineChars="300" w:firstLine="660"/>
        <w:rPr>
          <w:rFonts w:ascii="ＭＳ 明朝" w:eastAsia="ＭＳ 明朝" w:hAnsi="ＭＳ 明朝"/>
          <w:sz w:val="22"/>
        </w:rPr>
      </w:pPr>
      <w:r w:rsidRPr="00D90AC3">
        <w:rPr>
          <w:rFonts w:ascii="ＭＳ 明朝" w:eastAsia="ＭＳ 明朝" w:hAnsi="ＭＳ 明朝" w:hint="eastAsia"/>
          <w:sz w:val="22"/>
        </w:rPr>
        <w:t>1. Monforte de Lemos（Rúa Chamoso Lamas）</w:t>
      </w:r>
    </w:p>
    <w:p w14:paraId="2C3F4006" w14:textId="77777777" w:rsidR="00204B74" w:rsidRPr="00D90AC3" w:rsidRDefault="00204B74" w:rsidP="00204B74">
      <w:pPr>
        <w:pStyle w:val="af3"/>
        <w:ind w:firstLineChars="300" w:firstLine="660"/>
        <w:rPr>
          <w:rFonts w:ascii="ＭＳ 明朝" w:eastAsia="ＭＳ 明朝" w:hAnsi="ＭＳ 明朝"/>
          <w:sz w:val="22"/>
        </w:rPr>
      </w:pPr>
      <w:r w:rsidRPr="00D90AC3">
        <w:rPr>
          <w:rFonts w:ascii="ＭＳ 明朝" w:eastAsia="ＭＳ 明朝" w:hAnsi="ＭＳ 明朝" w:hint="eastAsia"/>
          <w:sz w:val="22"/>
        </w:rPr>
        <w:t xml:space="preserve">2. </w:t>
      </w:r>
      <w:bookmarkStart w:id="10" w:name="_Hlk168675210"/>
      <w:r w:rsidRPr="00D90AC3">
        <w:rPr>
          <w:rFonts w:ascii="ＭＳ 明朝" w:eastAsia="ＭＳ 明朝" w:hAnsi="ＭＳ 明朝" w:hint="eastAsia"/>
          <w:sz w:val="22"/>
        </w:rPr>
        <w:t>Chantada</w:t>
      </w:r>
      <w:bookmarkEnd w:id="10"/>
    </w:p>
    <w:p w14:paraId="1187E02D" w14:textId="77777777" w:rsidR="00204B74" w:rsidRPr="00D90AC3" w:rsidRDefault="00204B74" w:rsidP="00204B74">
      <w:pPr>
        <w:pStyle w:val="af3"/>
        <w:rPr>
          <w:rFonts w:ascii="ＭＳ 明朝" w:eastAsia="ＭＳ 明朝" w:hAnsi="ＭＳ 明朝"/>
          <w:sz w:val="22"/>
        </w:rPr>
      </w:pPr>
      <w:r w:rsidRPr="00D90AC3">
        <w:rPr>
          <w:rFonts w:ascii="ＭＳ 明朝" w:eastAsia="ＭＳ 明朝" w:hAnsi="ＭＳ 明朝" w:hint="eastAsia"/>
          <w:sz w:val="22"/>
        </w:rPr>
        <w:t>２ケ所とも、当時、植樹した場所に、少し小ぶりですが、元気育っており、地元の方の憩いの場所になっており安心しました。</w:t>
      </w:r>
    </w:p>
    <w:p w14:paraId="24AFE874" w14:textId="77777777" w:rsidR="00204B74" w:rsidRPr="008E7A86" w:rsidRDefault="00204B74" w:rsidP="00204B74">
      <w:pPr>
        <w:pStyle w:val="af3"/>
        <w:ind w:firstLineChars="700" w:firstLine="1546"/>
        <w:rPr>
          <w:rFonts w:ascii="ＭＳ 明朝" w:eastAsia="ＭＳ 明朝" w:hAnsi="ＭＳ 明朝"/>
          <w:b/>
          <w:bCs/>
          <w:sz w:val="22"/>
          <w:u w:val="single"/>
        </w:rPr>
      </w:pPr>
      <w:r w:rsidRPr="008E7A86">
        <w:rPr>
          <w:rFonts w:ascii="ＭＳ 明朝" w:eastAsia="ＭＳ 明朝" w:hAnsi="ＭＳ 明朝" w:hint="eastAsia"/>
          <w:b/>
          <w:bCs/>
          <w:sz w:val="22"/>
          <w:u w:val="single"/>
        </w:rPr>
        <w:t>Monforte de Lemos（Rúa Chamoso Lamas）</w:t>
      </w:r>
    </w:p>
    <w:p w14:paraId="0B757645" w14:textId="77777777" w:rsidR="00204B74" w:rsidRDefault="00204B74" w:rsidP="00204B74">
      <w:pPr>
        <w:pStyle w:val="af3"/>
      </w:pPr>
      <w:r w:rsidRPr="00A47CDE">
        <w:rPr>
          <w:noProof/>
        </w:rPr>
        <w:drawing>
          <wp:anchor distT="0" distB="0" distL="114300" distR="114300" simplePos="0" relativeHeight="251689984" behindDoc="0" locked="0" layoutInCell="1" allowOverlap="1" wp14:anchorId="52537704" wp14:editId="6709AE11">
            <wp:simplePos x="0" y="0"/>
            <wp:positionH relativeFrom="column">
              <wp:posOffset>3674745</wp:posOffset>
            </wp:positionH>
            <wp:positionV relativeFrom="paragraph">
              <wp:posOffset>148590</wp:posOffset>
            </wp:positionV>
            <wp:extent cx="922020" cy="1223645"/>
            <wp:effectExtent l="0" t="0" r="0" b="0"/>
            <wp:wrapSquare wrapText="bothSides"/>
            <wp:docPr id="9008725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7250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2020" cy="1223645"/>
                    </a:xfrm>
                    <a:prstGeom prst="rect">
                      <a:avLst/>
                    </a:prstGeom>
                  </pic:spPr>
                </pic:pic>
              </a:graphicData>
            </a:graphic>
            <wp14:sizeRelH relativeFrom="margin">
              <wp14:pctWidth>0</wp14:pctWidth>
            </wp14:sizeRelH>
            <wp14:sizeRelV relativeFrom="margin">
              <wp14:pctHeight>0</wp14:pctHeight>
            </wp14:sizeRelV>
          </wp:anchor>
        </w:drawing>
      </w:r>
      <w:r w:rsidRPr="00557CBB">
        <w:rPr>
          <w:rFonts w:ascii="ＭＳ 明朝" w:eastAsia="ＭＳ 明朝" w:hAnsi="ＭＳ 明朝"/>
          <w:noProof/>
        </w:rPr>
        <w:drawing>
          <wp:anchor distT="0" distB="0" distL="114300" distR="114300" simplePos="0" relativeHeight="251688960" behindDoc="0" locked="0" layoutInCell="1" allowOverlap="1" wp14:anchorId="7967A54D" wp14:editId="183D8717">
            <wp:simplePos x="0" y="0"/>
            <wp:positionH relativeFrom="column">
              <wp:posOffset>2478405</wp:posOffset>
            </wp:positionH>
            <wp:positionV relativeFrom="paragraph">
              <wp:posOffset>126365</wp:posOffset>
            </wp:positionV>
            <wp:extent cx="1009015" cy="1231265"/>
            <wp:effectExtent l="0" t="0" r="635" b="6985"/>
            <wp:wrapSquare wrapText="bothSides"/>
            <wp:docPr id="16928440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4400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9015" cy="1231265"/>
                    </a:xfrm>
                    <a:prstGeom prst="rect">
                      <a:avLst/>
                    </a:prstGeom>
                  </pic:spPr>
                </pic:pic>
              </a:graphicData>
            </a:graphic>
            <wp14:sizeRelH relativeFrom="margin">
              <wp14:pctWidth>0</wp14:pctWidth>
            </wp14:sizeRelH>
            <wp14:sizeRelV relativeFrom="margin">
              <wp14:pctHeight>0</wp14:pctHeight>
            </wp14:sizeRelV>
          </wp:anchor>
        </w:drawing>
      </w:r>
      <w:r w:rsidRPr="00D02B58">
        <w:rPr>
          <w:rFonts w:ascii="ＭＳ 明朝" w:eastAsia="ＭＳ 明朝" w:hAnsi="ＭＳ 明朝"/>
          <w:noProof/>
        </w:rPr>
        <w:drawing>
          <wp:anchor distT="0" distB="0" distL="114300" distR="114300" simplePos="0" relativeHeight="251693056" behindDoc="0" locked="0" layoutInCell="1" allowOverlap="1" wp14:anchorId="0B744A9C" wp14:editId="075F0091">
            <wp:simplePos x="0" y="0"/>
            <wp:positionH relativeFrom="column">
              <wp:posOffset>116205</wp:posOffset>
            </wp:positionH>
            <wp:positionV relativeFrom="paragraph">
              <wp:posOffset>153886</wp:posOffset>
            </wp:positionV>
            <wp:extent cx="1864075" cy="1150620"/>
            <wp:effectExtent l="0" t="0" r="3175" b="0"/>
            <wp:wrapSquare wrapText="bothSides"/>
            <wp:docPr id="1906670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7062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4075" cy="1150620"/>
                    </a:xfrm>
                    <a:prstGeom prst="rect">
                      <a:avLst/>
                    </a:prstGeom>
                  </pic:spPr>
                </pic:pic>
              </a:graphicData>
            </a:graphic>
          </wp:anchor>
        </w:drawing>
      </w:r>
    </w:p>
    <w:p w14:paraId="3446FD86" w14:textId="77777777" w:rsidR="00204B74" w:rsidRDefault="00204B74" w:rsidP="00204B74">
      <w:pPr>
        <w:pStyle w:val="af3"/>
      </w:pPr>
    </w:p>
    <w:p w14:paraId="2278C9F5" w14:textId="40052CBA" w:rsidR="00204B74" w:rsidRDefault="00CC1B76" w:rsidP="00204B74">
      <w:pPr>
        <w:pStyle w:val="af3"/>
      </w:pPr>
      <w:r>
        <w:rPr>
          <w:rFonts w:ascii="ＭＳ 明朝" w:hAnsi="ＭＳ 明朝" w:hint="eastAsia"/>
          <w:noProof/>
          <w:sz w:val="32"/>
          <w:szCs w:val="32"/>
        </w:rPr>
        <mc:AlternateContent>
          <mc:Choice Requires="wps">
            <w:drawing>
              <wp:anchor distT="0" distB="0" distL="114300" distR="114300" simplePos="0" relativeHeight="251705344" behindDoc="0" locked="0" layoutInCell="1" allowOverlap="1" wp14:anchorId="7E827FC7" wp14:editId="2D364A4B">
                <wp:simplePos x="0" y="0"/>
                <wp:positionH relativeFrom="column">
                  <wp:posOffset>2009775</wp:posOffset>
                </wp:positionH>
                <wp:positionV relativeFrom="paragraph">
                  <wp:posOffset>47624</wp:posOffset>
                </wp:positionV>
                <wp:extent cx="390525" cy="333375"/>
                <wp:effectExtent l="0" t="19050" r="47625" b="47625"/>
                <wp:wrapNone/>
                <wp:docPr id="354682199" name="矢印: 右 2"/>
                <wp:cNvGraphicFramePr/>
                <a:graphic xmlns:a="http://schemas.openxmlformats.org/drawingml/2006/main">
                  <a:graphicData uri="http://schemas.microsoft.com/office/word/2010/wordprocessingShape">
                    <wps:wsp>
                      <wps:cNvSpPr/>
                      <wps:spPr>
                        <a:xfrm>
                          <a:off x="0" y="0"/>
                          <a:ext cx="390525" cy="333375"/>
                        </a:xfrm>
                        <a:prstGeom prst="rightArrow">
                          <a:avLst/>
                        </a:prstGeom>
                        <a:noFill/>
                        <a:ln w="12700" cap="flat" cmpd="sng" algn="ctr">
                          <a:solidFill>
                            <a:srgbClr val="0F6FC6">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459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 o:spid="_x0000_s1026" type="#_x0000_t13" style="position:absolute;left:0;text-align:left;margin-left:158.25pt;margin-top:3.75pt;width:30.7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" adj="12380" filled="f" strokecolor="#022b52" strokeweight="1pt"/>
            </w:pict>
          </mc:Fallback>
        </mc:AlternateContent>
      </w:r>
      <w:r w:rsidR="00204B74" w:rsidRPr="00F418E8">
        <w:rPr>
          <w:noProof/>
        </w:rPr>
        <w:drawing>
          <wp:anchor distT="0" distB="0" distL="114300" distR="114300" simplePos="0" relativeHeight="251694080" behindDoc="0" locked="0" layoutInCell="1" allowOverlap="1" wp14:anchorId="1F174687" wp14:editId="094CC261">
            <wp:simplePos x="0" y="0"/>
            <wp:positionH relativeFrom="margin">
              <wp:posOffset>436245</wp:posOffset>
            </wp:positionH>
            <wp:positionV relativeFrom="paragraph">
              <wp:posOffset>1619885</wp:posOffset>
            </wp:positionV>
            <wp:extent cx="1143000" cy="1662430"/>
            <wp:effectExtent l="0" t="0" r="0" b="0"/>
            <wp:wrapSquare wrapText="bothSides"/>
            <wp:docPr id="31393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393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3000" cy="1662430"/>
                    </a:xfrm>
                    <a:prstGeom prst="rect">
                      <a:avLst/>
                    </a:prstGeom>
                  </pic:spPr>
                </pic:pic>
              </a:graphicData>
            </a:graphic>
            <wp14:sizeRelH relativeFrom="margin">
              <wp14:pctWidth>0</wp14:pctWidth>
            </wp14:sizeRelH>
            <wp14:sizeRelV relativeFrom="margin">
              <wp14:pctHeight>0</wp14:pctHeight>
            </wp14:sizeRelV>
          </wp:anchor>
        </w:drawing>
      </w:r>
    </w:p>
    <w:p w14:paraId="0EE89266" w14:textId="77777777" w:rsidR="00204B74" w:rsidRPr="008116E5" w:rsidRDefault="00204B74" w:rsidP="00204B74"/>
    <w:p w14:paraId="0B451718" w14:textId="5B571A29" w:rsidR="00204B74" w:rsidRPr="008116E5" w:rsidRDefault="00204B74" w:rsidP="00204B74"/>
    <w:p w14:paraId="7493A47F" w14:textId="77777777" w:rsidR="00204B74" w:rsidRPr="008116E5" w:rsidRDefault="00204B74" w:rsidP="00204B74"/>
    <w:p w14:paraId="5F1A7F7D" w14:textId="219BA126" w:rsidR="00204B74" w:rsidRPr="008116E5" w:rsidRDefault="00A66E6A" w:rsidP="00204B74">
      <w:r w:rsidRPr="00F418E8">
        <w:rPr>
          <w:noProof/>
        </w:rPr>
        <mc:AlternateContent>
          <mc:Choice Requires="wps">
            <w:drawing>
              <wp:anchor distT="0" distB="0" distL="114300" distR="114300" simplePos="0" relativeHeight="251695104" behindDoc="0" locked="0" layoutInCell="1" allowOverlap="1" wp14:anchorId="62A56F80" wp14:editId="1EDC0F37">
                <wp:simplePos x="0" y="0"/>
                <wp:positionH relativeFrom="column">
                  <wp:posOffset>704850</wp:posOffset>
                </wp:positionH>
                <wp:positionV relativeFrom="paragraph">
                  <wp:posOffset>190500</wp:posOffset>
                </wp:positionV>
                <wp:extent cx="742950" cy="323850"/>
                <wp:effectExtent l="0" t="0" r="19050" b="19050"/>
                <wp:wrapNone/>
                <wp:docPr id="1299948805" name="テキスト ボックス 1"/>
                <wp:cNvGraphicFramePr/>
                <a:graphic xmlns:a="http://schemas.openxmlformats.org/drawingml/2006/main">
                  <a:graphicData uri="http://schemas.microsoft.com/office/word/2010/wordprocessingShape">
                    <wps:wsp>
                      <wps:cNvSpPr txBox="1"/>
                      <wps:spPr>
                        <a:xfrm>
                          <a:off x="0" y="0"/>
                          <a:ext cx="742950" cy="323850"/>
                        </a:xfrm>
                        <a:prstGeom prst="rect">
                          <a:avLst/>
                        </a:prstGeom>
                        <a:solidFill>
                          <a:schemeClr val="lt1"/>
                        </a:solidFill>
                        <a:ln w="6350">
                          <a:solidFill>
                            <a:prstClr val="black"/>
                          </a:solidFill>
                        </a:ln>
                      </wps:spPr>
                      <wps:txbx>
                        <w:txbxContent>
                          <w:p w14:paraId="73AF6EBF" w14:textId="77777777" w:rsidR="00204B74" w:rsidRDefault="00204B74" w:rsidP="00204B74">
                            <w:r>
                              <w:rPr>
                                <w:rFonts w:hint="eastAsia"/>
                              </w:rPr>
                              <w:t>2018.09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56F80" id="_x0000_s1039" type="#_x0000_t202" style="position:absolute;left:0;text-align:left;margin-left:55.5pt;margin-top:15pt;width:58.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" fillcolor="white [3201]" strokeweight=".5pt">
                <v:textbox>
                  <w:txbxContent>
                    <w:p w14:paraId="73AF6EBF" w14:textId="77777777" w:rsidR="00204B74" w:rsidRDefault="00204B74" w:rsidP="00204B74">
                      <w:r>
                        <w:rPr>
                          <w:rFonts w:hint="eastAsia"/>
                        </w:rPr>
                        <w:t>2018.09</w:t>
                      </w:r>
                    </w:p>
                  </w:txbxContent>
                </v:textbox>
              </v:shape>
            </w:pict>
          </mc:Fallback>
        </mc:AlternateContent>
      </w:r>
      <w:r w:rsidR="00204B74" w:rsidRPr="00F418E8">
        <w:rPr>
          <w:noProof/>
        </w:rPr>
        <mc:AlternateContent>
          <mc:Choice Requires="wps">
            <w:drawing>
              <wp:anchor distT="0" distB="0" distL="114300" distR="114300" simplePos="0" relativeHeight="251696128" behindDoc="0" locked="0" layoutInCell="1" allowOverlap="1" wp14:anchorId="307F4D0A" wp14:editId="1EBB3F98">
                <wp:simplePos x="0" y="0"/>
                <wp:positionH relativeFrom="column">
                  <wp:posOffset>3240405</wp:posOffset>
                </wp:positionH>
                <wp:positionV relativeFrom="paragraph">
                  <wp:posOffset>141605</wp:posOffset>
                </wp:positionV>
                <wp:extent cx="746760" cy="289560"/>
                <wp:effectExtent l="0" t="0" r="15240" b="15240"/>
                <wp:wrapNone/>
                <wp:docPr id="773371966" name="テキスト ボックス 2"/>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4CB25EFF" w14:textId="77777777" w:rsidR="00204B74" w:rsidRDefault="00204B74" w:rsidP="00204B74">
                            <w:r>
                              <w:rPr>
                                <w:rFonts w:hint="eastAsia"/>
                              </w:rPr>
                              <w:t>2024.05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4D0A" id="_x0000_s1040" type="#_x0000_t202" style="position:absolute;left:0;text-align:left;margin-left:255.15pt;margin-top:11.15pt;width:58.8pt;height:2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pOw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" fillcolor="white [3201]" strokeweight=".5pt">
                <v:textbox>
                  <w:txbxContent>
                    <w:p w14:paraId="4CB25EFF" w14:textId="77777777" w:rsidR="00204B74" w:rsidRDefault="00204B74" w:rsidP="00204B74">
                      <w:r>
                        <w:rPr>
                          <w:rFonts w:hint="eastAsia"/>
                        </w:rPr>
                        <w:t>2024.05</w:t>
                      </w:r>
                    </w:p>
                  </w:txbxContent>
                </v:textbox>
              </v:shape>
            </w:pict>
          </mc:Fallback>
        </mc:AlternateContent>
      </w:r>
    </w:p>
    <w:p w14:paraId="1699D938" w14:textId="77777777" w:rsidR="00204B74" w:rsidRDefault="00204B74" w:rsidP="00204B74"/>
    <w:p w14:paraId="272F0805" w14:textId="4F19E38E" w:rsidR="00204B74" w:rsidRPr="008E7A86" w:rsidRDefault="00204B74" w:rsidP="00204B74">
      <w:pPr>
        <w:tabs>
          <w:tab w:val="left" w:pos="3132"/>
        </w:tabs>
      </w:pPr>
      <w:r w:rsidRPr="00F418E8">
        <w:rPr>
          <w:noProof/>
        </w:rPr>
        <mc:AlternateContent>
          <mc:Choice Requires="wps">
            <w:drawing>
              <wp:anchor distT="0" distB="0" distL="114300" distR="114300" simplePos="0" relativeHeight="251698176" behindDoc="0" locked="0" layoutInCell="1" allowOverlap="1" wp14:anchorId="10835E39" wp14:editId="1AC2666F">
                <wp:simplePos x="0" y="0"/>
                <wp:positionH relativeFrom="column">
                  <wp:posOffset>3324225</wp:posOffset>
                </wp:positionH>
                <wp:positionV relativeFrom="paragraph">
                  <wp:posOffset>1934845</wp:posOffset>
                </wp:positionV>
                <wp:extent cx="746760" cy="289560"/>
                <wp:effectExtent l="0" t="0" r="15240" b="15240"/>
                <wp:wrapNone/>
                <wp:docPr id="1439232943" name="テキスト ボックス 2"/>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ysClr val="window" lastClr="FFFFFF"/>
                        </a:solidFill>
                        <a:ln w="6350">
                          <a:solidFill>
                            <a:prstClr val="black"/>
                          </a:solidFill>
                        </a:ln>
                      </wps:spPr>
                      <wps:txbx>
                        <w:txbxContent>
                          <w:p w14:paraId="1DDEF111" w14:textId="77777777" w:rsidR="00204B74" w:rsidRDefault="00204B74" w:rsidP="00204B74">
                            <w:r>
                              <w:rPr>
                                <w:rFonts w:hint="eastAsia"/>
                              </w:rPr>
                              <w:t>2024.05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35E39" id="_x0000_s1041" type="#_x0000_t202" style="position:absolute;left:0;text-align:left;margin-left:261.75pt;margin-top:152.35pt;width:58.8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" fillcolor="window" strokeweight=".5pt">
                <v:textbox>
                  <w:txbxContent>
                    <w:p w14:paraId="1DDEF111" w14:textId="77777777" w:rsidR="00204B74" w:rsidRDefault="00204B74" w:rsidP="00204B74">
                      <w:r>
                        <w:rPr>
                          <w:rFonts w:hint="eastAsia"/>
                        </w:rPr>
                        <w:t>2024.05</w:t>
                      </w:r>
                    </w:p>
                  </w:txbxContent>
                </v:textbox>
              </v:shape>
            </w:pict>
          </mc:Fallback>
        </mc:AlternateContent>
      </w:r>
      <w:r w:rsidRPr="00F418E8">
        <w:rPr>
          <w:noProof/>
        </w:rPr>
        <w:drawing>
          <wp:anchor distT="0" distB="0" distL="114300" distR="114300" simplePos="0" relativeHeight="251692032" behindDoc="0" locked="0" layoutInCell="1" allowOverlap="1" wp14:anchorId="2EE06CDE" wp14:editId="72BD517E">
            <wp:simplePos x="0" y="0"/>
            <wp:positionH relativeFrom="margin">
              <wp:posOffset>3674110</wp:posOffset>
            </wp:positionH>
            <wp:positionV relativeFrom="paragraph">
              <wp:posOffset>504825</wp:posOffset>
            </wp:positionV>
            <wp:extent cx="1160145" cy="1299210"/>
            <wp:effectExtent l="0" t="0" r="1905" b="0"/>
            <wp:wrapSquare wrapText="bothSides"/>
            <wp:docPr id="13702881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8817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0145" cy="1299210"/>
                    </a:xfrm>
                    <a:prstGeom prst="rect">
                      <a:avLst/>
                    </a:prstGeom>
                  </pic:spPr>
                </pic:pic>
              </a:graphicData>
            </a:graphic>
            <wp14:sizeRelH relativeFrom="margin">
              <wp14:pctWidth>0</wp14:pctWidth>
            </wp14:sizeRelH>
            <wp14:sizeRelV relativeFrom="margin">
              <wp14:pctHeight>0</wp14:pctHeight>
            </wp14:sizeRelV>
          </wp:anchor>
        </w:drawing>
      </w:r>
      <w:r w:rsidRPr="00F418E8">
        <w:rPr>
          <w:noProof/>
        </w:rPr>
        <w:drawing>
          <wp:anchor distT="0" distB="0" distL="114300" distR="114300" simplePos="0" relativeHeight="251691008" behindDoc="0" locked="0" layoutInCell="1" allowOverlap="1" wp14:anchorId="63EC4E99" wp14:editId="7B903F49">
            <wp:simplePos x="0" y="0"/>
            <wp:positionH relativeFrom="column">
              <wp:posOffset>2394585</wp:posOffset>
            </wp:positionH>
            <wp:positionV relativeFrom="paragraph">
              <wp:posOffset>499745</wp:posOffset>
            </wp:positionV>
            <wp:extent cx="1127760" cy="1304925"/>
            <wp:effectExtent l="0" t="0" r="0" b="9525"/>
            <wp:wrapSquare wrapText="bothSides"/>
            <wp:docPr id="15666405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4050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7760" cy="1304925"/>
                    </a:xfrm>
                    <a:prstGeom prst="rect">
                      <a:avLst/>
                    </a:prstGeom>
                  </pic:spPr>
                </pic:pic>
              </a:graphicData>
            </a:graphic>
            <wp14:sizeRelH relativeFrom="margin">
              <wp14:pctWidth>0</wp14:pctWidth>
            </wp14:sizeRelH>
            <wp14:sizeRelV relativeFrom="margin">
              <wp14:pctHeight>0</wp14:pctHeight>
            </wp14:sizeRelV>
          </wp:anchor>
        </w:drawing>
      </w:r>
      <w:r>
        <w:tab/>
      </w:r>
      <w:r w:rsidRPr="008E7A86">
        <w:rPr>
          <w:rFonts w:ascii="ＭＳ 明朝" w:hAnsi="ＭＳ 明朝" w:hint="eastAsia"/>
          <w:b/>
          <w:bCs/>
          <w:sz w:val="24"/>
          <w:szCs w:val="24"/>
          <w:u w:val="single"/>
        </w:rPr>
        <w:t>Chantada</w:t>
      </w:r>
    </w:p>
    <w:p w14:paraId="4079D9CC" w14:textId="5C944AC4" w:rsidR="00EA6729" w:rsidRDefault="00EA6729" w:rsidP="008C1624">
      <w:pPr>
        <w:rPr>
          <w:rFonts w:ascii="ＭＳ 明朝" w:hAnsi="ＭＳ 明朝"/>
          <w:sz w:val="32"/>
          <w:szCs w:val="32"/>
        </w:rPr>
      </w:pPr>
    </w:p>
    <w:p w14:paraId="683DB600" w14:textId="490C348D" w:rsidR="00EA6729" w:rsidRDefault="00CC1B76" w:rsidP="008C1624">
      <w:pPr>
        <w:rPr>
          <w:rFonts w:ascii="ＭＳ 明朝" w:hAnsi="ＭＳ 明朝"/>
          <w:sz w:val="32"/>
          <w:szCs w:val="32"/>
        </w:rPr>
      </w:pPr>
      <w:r>
        <w:rPr>
          <w:rFonts w:ascii="ＭＳ 明朝" w:hAnsi="ＭＳ 明朝" w:hint="eastAsia"/>
          <w:noProof/>
          <w:sz w:val="32"/>
          <w:szCs w:val="32"/>
        </w:rPr>
        <mc:AlternateContent>
          <mc:Choice Requires="wps">
            <w:drawing>
              <wp:anchor distT="0" distB="0" distL="114300" distR="114300" simplePos="0" relativeHeight="251703296" behindDoc="0" locked="0" layoutInCell="1" allowOverlap="1" wp14:anchorId="7448E6B4" wp14:editId="21A3AEBE">
                <wp:simplePos x="0" y="0"/>
                <wp:positionH relativeFrom="column">
                  <wp:posOffset>1762124</wp:posOffset>
                </wp:positionH>
                <wp:positionV relativeFrom="paragraph">
                  <wp:posOffset>409576</wp:posOffset>
                </wp:positionV>
                <wp:extent cx="504825" cy="304800"/>
                <wp:effectExtent l="0" t="19050" r="47625" b="38100"/>
                <wp:wrapNone/>
                <wp:docPr id="150311614" name="矢印: 右 2"/>
                <wp:cNvGraphicFramePr/>
                <a:graphic xmlns:a="http://schemas.openxmlformats.org/drawingml/2006/main">
                  <a:graphicData uri="http://schemas.microsoft.com/office/word/2010/wordprocessingShape">
                    <wps:wsp>
                      <wps:cNvSpPr/>
                      <wps:spPr>
                        <a:xfrm>
                          <a:off x="0" y="0"/>
                          <a:ext cx="504825" cy="304800"/>
                        </a:xfrm>
                        <a:prstGeom prst="rightArrow">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CA24" id="矢印: 右 2" o:spid="_x0000_s1026" type="#_x0000_t13" style="position:absolute;left:0;text-align:left;margin-left:138.75pt;margin-top:32.25pt;width:39.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" adj="15079" filled="f" strokecolor="#02101d [484]" strokeweight="1pt"/>
            </w:pict>
          </mc:Fallback>
        </mc:AlternateContent>
      </w:r>
      <w:r>
        <w:rPr>
          <w:rFonts w:ascii="ＭＳ 明朝" w:hAnsi="ＭＳ 明朝" w:hint="eastAsia"/>
          <w:sz w:val="32"/>
          <w:szCs w:val="32"/>
        </w:rPr>
        <w:t xml:space="preserve">　　　　　</w:t>
      </w:r>
    </w:p>
    <w:p w14:paraId="0924C1AD" w14:textId="5706C2F9" w:rsidR="00EA6729" w:rsidRDefault="00EA6729" w:rsidP="008C1624">
      <w:pPr>
        <w:rPr>
          <w:rFonts w:ascii="ＭＳ 明朝" w:hAnsi="ＭＳ 明朝"/>
          <w:sz w:val="32"/>
          <w:szCs w:val="32"/>
        </w:rPr>
      </w:pPr>
    </w:p>
    <w:p w14:paraId="05958FAB" w14:textId="150795E3" w:rsidR="00EA6729" w:rsidRDefault="00A66E6A" w:rsidP="008C1624">
      <w:pPr>
        <w:rPr>
          <w:rFonts w:ascii="ＭＳ 明朝" w:hAnsi="ＭＳ 明朝"/>
          <w:sz w:val="32"/>
          <w:szCs w:val="32"/>
        </w:rPr>
      </w:pPr>
      <w:r w:rsidRPr="00F418E8">
        <w:rPr>
          <w:noProof/>
        </w:rPr>
        <mc:AlternateContent>
          <mc:Choice Requires="wps">
            <w:drawing>
              <wp:anchor distT="0" distB="0" distL="114300" distR="114300" simplePos="0" relativeHeight="251697152" behindDoc="0" locked="0" layoutInCell="1" allowOverlap="1" wp14:anchorId="3066F20D" wp14:editId="7AE39E59">
                <wp:simplePos x="0" y="0"/>
                <wp:positionH relativeFrom="column">
                  <wp:posOffset>704850</wp:posOffset>
                </wp:positionH>
                <wp:positionV relativeFrom="paragraph">
                  <wp:posOffset>380999</wp:posOffset>
                </wp:positionV>
                <wp:extent cx="742950" cy="295275"/>
                <wp:effectExtent l="0" t="0" r="19050" b="28575"/>
                <wp:wrapNone/>
                <wp:docPr id="805953024" name="テキスト ボックス 1"/>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ysClr val="window" lastClr="FFFFFF"/>
                        </a:solidFill>
                        <a:ln w="6350">
                          <a:solidFill>
                            <a:prstClr val="black"/>
                          </a:solidFill>
                        </a:ln>
                      </wps:spPr>
                      <wps:txbx>
                        <w:txbxContent>
                          <w:p w14:paraId="0E06DF43" w14:textId="77777777" w:rsidR="00204B74" w:rsidRDefault="00204B74" w:rsidP="00204B74">
                            <w:r>
                              <w:rPr>
                                <w:rFonts w:hint="eastAsia"/>
                              </w:rPr>
                              <w:t>2018.09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6F20D" id="_x0000_s1042" type="#_x0000_t202" style="position:absolute;left:0;text-align:left;margin-left:55.5pt;margin-top:30pt;width:58.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" fillcolor="window" strokeweight=".5pt">
                <v:textbox>
                  <w:txbxContent>
                    <w:p w14:paraId="0E06DF43" w14:textId="77777777" w:rsidR="00204B74" w:rsidRDefault="00204B74" w:rsidP="00204B74">
                      <w:r>
                        <w:rPr>
                          <w:rFonts w:hint="eastAsia"/>
                        </w:rPr>
                        <w:t>2018.09</w:t>
                      </w:r>
                    </w:p>
                  </w:txbxContent>
                </v:textbox>
              </v:shape>
            </w:pict>
          </mc:Fallback>
        </mc:AlternateContent>
      </w:r>
    </w:p>
    <w:p w14:paraId="53A1C656" w14:textId="77777777" w:rsidR="00EA6729" w:rsidRPr="00E547CE" w:rsidRDefault="00EA6729" w:rsidP="008C1624">
      <w:pPr>
        <w:rPr>
          <w:rFonts w:ascii="ＭＳ 明朝" w:hAnsi="ＭＳ 明朝"/>
          <w:sz w:val="32"/>
          <w:szCs w:val="32"/>
        </w:rPr>
      </w:pPr>
    </w:p>
    <w:bookmarkEnd w:id="0"/>
    <w:p w14:paraId="22CB0143" w14:textId="1D89D14E" w:rsidR="00A37A9E" w:rsidRPr="00E56D42" w:rsidRDefault="00A37A9E" w:rsidP="00BD7F9B">
      <w:pPr>
        <w:pStyle w:val="Standard"/>
        <w:rPr>
          <w:rFonts w:hint="eastAsia"/>
          <w:sz w:val="22"/>
          <w:szCs w:val="22"/>
          <w:lang w:eastAsia="ja-JP"/>
        </w:rPr>
      </w:pPr>
    </w:p>
    <w:sectPr w:rsidR="00A37A9E" w:rsidRPr="00E56D42" w:rsidSect="00482419">
      <w:footerReference w:type="default" r:id="rId29"/>
      <w:pgSz w:w="11906" w:h="16838"/>
      <w:pgMar w:top="720" w:right="720" w:bottom="284" w:left="720" w:header="39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B7AAB" w14:textId="77777777" w:rsidR="005E6207" w:rsidRDefault="005E6207" w:rsidP="001B63CD">
      <w:r>
        <w:separator/>
      </w:r>
    </w:p>
  </w:endnote>
  <w:endnote w:type="continuationSeparator" w:id="0">
    <w:p w14:paraId="3254933B" w14:textId="77777777" w:rsidR="005E6207" w:rsidRDefault="005E6207" w:rsidP="001B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0EC40" w14:textId="77777777" w:rsidR="009C3561" w:rsidRPr="00650B3D" w:rsidRDefault="009C3561" w:rsidP="003C04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F92E" w14:textId="77777777" w:rsidR="005E6207" w:rsidRDefault="005E6207" w:rsidP="001B63CD">
      <w:r>
        <w:separator/>
      </w:r>
    </w:p>
  </w:footnote>
  <w:footnote w:type="continuationSeparator" w:id="0">
    <w:p w14:paraId="5F258D71" w14:textId="77777777" w:rsidR="005E6207" w:rsidRDefault="005E6207" w:rsidP="001B6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17678"/>
    <w:multiLevelType w:val="hybridMultilevel"/>
    <w:tmpl w:val="0FC439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B6429FD"/>
    <w:multiLevelType w:val="hybridMultilevel"/>
    <w:tmpl w:val="2D00CD4A"/>
    <w:lvl w:ilvl="0" w:tplc="04090005">
      <w:start w:val="1"/>
      <w:numFmt w:val="bullet"/>
      <w:lvlText w:val=""/>
      <w:lvlJc w:val="left"/>
      <w:pPr>
        <w:ind w:left="2424" w:hanging="440"/>
      </w:pPr>
      <w:rPr>
        <w:rFonts w:ascii="Wingdings" w:hAnsi="Wingdings" w:hint="default"/>
      </w:rPr>
    </w:lvl>
    <w:lvl w:ilvl="1" w:tplc="0409000B" w:tentative="1">
      <w:start w:val="1"/>
      <w:numFmt w:val="bullet"/>
      <w:lvlText w:val=""/>
      <w:lvlJc w:val="left"/>
      <w:pPr>
        <w:ind w:left="2864" w:hanging="440"/>
      </w:pPr>
      <w:rPr>
        <w:rFonts w:ascii="Wingdings" w:hAnsi="Wingdings" w:hint="default"/>
      </w:rPr>
    </w:lvl>
    <w:lvl w:ilvl="2" w:tplc="0409000D" w:tentative="1">
      <w:start w:val="1"/>
      <w:numFmt w:val="bullet"/>
      <w:lvlText w:val=""/>
      <w:lvlJc w:val="left"/>
      <w:pPr>
        <w:ind w:left="3304" w:hanging="440"/>
      </w:pPr>
      <w:rPr>
        <w:rFonts w:ascii="Wingdings" w:hAnsi="Wingdings" w:hint="default"/>
      </w:rPr>
    </w:lvl>
    <w:lvl w:ilvl="3" w:tplc="04090001" w:tentative="1">
      <w:start w:val="1"/>
      <w:numFmt w:val="bullet"/>
      <w:lvlText w:val=""/>
      <w:lvlJc w:val="left"/>
      <w:pPr>
        <w:ind w:left="3744" w:hanging="440"/>
      </w:pPr>
      <w:rPr>
        <w:rFonts w:ascii="Wingdings" w:hAnsi="Wingdings" w:hint="default"/>
      </w:rPr>
    </w:lvl>
    <w:lvl w:ilvl="4" w:tplc="0409000B" w:tentative="1">
      <w:start w:val="1"/>
      <w:numFmt w:val="bullet"/>
      <w:lvlText w:val=""/>
      <w:lvlJc w:val="left"/>
      <w:pPr>
        <w:ind w:left="4184" w:hanging="440"/>
      </w:pPr>
      <w:rPr>
        <w:rFonts w:ascii="Wingdings" w:hAnsi="Wingdings" w:hint="default"/>
      </w:rPr>
    </w:lvl>
    <w:lvl w:ilvl="5" w:tplc="0409000D" w:tentative="1">
      <w:start w:val="1"/>
      <w:numFmt w:val="bullet"/>
      <w:lvlText w:val=""/>
      <w:lvlJc w:val="left"/>
      <w:pPr>
        <w:ind w:left="4624" w:hanging="440"/>
      </w:pPr>
      <w:rPr>
        <w:rFonts w:ascii="Wingdings" w:hAnsi="Wingdings" w:hint="default"/>
      </w:rPr>
    </w:lvl>
    <w:lvl w:ilvl="6" w:tplc="04090001" w:tentative="1">
      <w:start w:val="1"/>
      <w:numFmt w:val="bullet"/>
      <w:lvlText w:val=""/>
      <w:lvlJc w:val="left"/>
      <w:pPr>
        <w:ind w:left="5064" w:hanging="440"/>
      </w:pPr>
      <w:rPr>
        <w:rFonts w:ascii="Wingdings" w:hAnsi="Wingdings" w:hint="default"/>
      </w:rPr>
    </w:lvl>
    <w:lvl w:ilvl="7" w:tplc="0409000B" w:tentative="1">
      <w:start w:val="1"/>
      <w:numFmt w:val="bullet"/>
      <w:lvlText w:val=""/>
      <w:lvlJc w:val="left"/>
      <w:pPr>
        <w:ind w:left="5504" w:hanging="440"/>
      </w:pPr>
      <w:rPr>
        <w:rFonts w:ascii="Wingdings" w:hAnsi="Wingdings" w:hint="default"/>
      </w:rPr>
    </w:lvl>
    <w:lvl w:ilvl="8" w:tplc="0409000D" w:tentative="1">
      <w:start w:val="1"/>
      <w:numFmt w:val="bullet"/>
      <w:lvlText w:val=""/>
      <w:lvlJc w:val="left"/>
      <w:pPr>
        <w:ind w:left="5944" w:hanging="440"/>
      </w:pPr>
      <w:rPr>
        <w:rFonts w:ascii="Wingdings" w:hAnsi="Wingdings" w:hint="default"/>
      </w:rPr>
    </w:lvl>
  </w:abstractNum>
  <w:abstractNum w:abstractNumId="2" w15:restartNumberingAfterBreak="0">
    <w:nsid w:val="48ED0005"/>
    <w:multiLevelType w:val="hybridMultilevel"/>
    <w:tmpl w:val="D6D4FB6E"/>
    <w:lvl w:ilvl="0" w:tplc="29B8EC6C">
      <w:start w:val="1"/>
      <w:numFmt w:val="decimalFullWidth"/>
      <w:lvlText w:val="%1）"/>
      <w:lvlJc w:val="left"/>
      <w:pPr>
        <w:ind w:left="756" w:hanging="504"/>
      </w:pPr>
      <w:rPr>
        <w:rFonts w:hint="default"/>
      </w:rPr>
    </w:lvl>
    <w:lvl w:ilvl="1" w:tplc="6114D11C">
      <w:start w:val="1"/>
      <w:numFmt w:val="decimalEnclosedCircle"/>
      <w:lvlText w:val="%2"/>
      <w:lvlJc w:val="left"/>
      <w:pPr>
        <w:ind w:left="1032" w:hanging="360"/>
      </w:pPr>
      <w:rPr>
        <w:rFonts w:hint="default"/>
      </w:rPr>
    </w:lvl>
    <w:lvl w:ilvl="2" w:tplc="04090011" w:tentative="1">
      <w:start w:val="1"/>
      <w:numFmt w:val="decimalEnclosedCircle"/>
      <w:lvlText w:val="%3"/>
      <w:lvlJc w:val="left"/>
      <w:pPr>
        <w:ind w:left="1512" w:hanging="420"/>
      </w:pPr>
    </w:lvl>
    <w:lvl w:ilvl="3" w:tplc="0409000F" w:tentative="1">
      <w:start w:val="1"/>
      <w:numFmt w:val="decimal"/>
      <w:lvlText w:val="%4."/>
      <w:lvlJc w:val="left"/>
      <w:pPr>
        <w:ind w:left="1932" w:hanging="420"/>
      </w:pPr>
    </w:lvl>
    <w:lvl w:ilvl="4" w:tplc="04090017" w:tentative="1">
      <w:start w:val="1"/>
      <w:numFmt w:val="aiueoFullWidth"/>
      <w:lvlText w:val="(%5)"/>
      <w:lvlJc w:val="left"/>
      <w:pPr>
        <w:ind w:left="2352" w:hanging="420"/>
      </w:pPr>
    </w:lvl>
    <w:lvl w:ilvl="5" w:tplc="04090011" w:tentative="1">
      <w:start w:val="1"/>
      <w:numFmt w:val="decimalEnclosedCircle"/>
      <w:lvlText w:val="%6"/>
      <w:lvlJc w:val="left"/>
      <w:pPr>
        <w:ind w:left="2772" w:hanging="420"/>
      </w:pPr>
    </w:lvl>
    <w:lvl w:ilvl="6" w:tplc="0409000F" w:tentative="1">
      <w:start w:val="1"/>
      <w:numFmt w:val="decimal"/>
      <w:lvlText w:val="%7."/>
      <w:lvlJc w:val="left"/>
      <w:pPr>
        <w:ind w:left="3192" w:hanging="420"/>
      </w:pPr>
    </w:lvl>
    <w:lvl w:ilvl="7" w:tplc="04090017" w:tentative="1">
      <w:start w:val="1"/>
      <w:numFmt w:val="aiueoFullWidth"/>
      <w:lvlText w:val="(%8)"/>
      <w:lvlJc w:val="left"/>
      <w:pPr>
        <w:ind w:left="3612" w:hanging="420"/>
      </w:pPr>
    </w:lvl>
    <w:lvl w:ilvl="8" w:tplc="04090011" w:tentative="1">
      <w:start w:val="1"/>
      <w:numFmt w:val="decimalEnclosedCircle"/>
      <w:lvlText w:val="%9"/>
      <w:lvlJc w:val="left"/>
      <w:pPr>
        <w:ind w:left="4032" w:hanging="420"/>
      </w:pPr>
    </w:lvl>
  </w:abstractNum>
  <w:abstractNum w:abstractNumId="3" w15:restartNumberingAfterBreak="0">
    <w:nsid w:val="5CBE32DA"/>
    <w:multiLevelType w:val="hybridMultilevel"/>
    <w:tmpl w:val="0A68B748"/>
    <w:lvl w:ilvl="0" w:tplc="04090005">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D1E06D3"/>
    <w:multiLevelType w:val="hybridMultilevel"/>
    <w:tmpl w:val="4B54576E"/>
    <w:lvl w:ilvl="0" w:tplc="0B98362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7352487"/>
    <w:multiLevelType w:val="hybridMultilevel"/>
    <w:tmpl w:val="D5E2B6FC"/>
    <w:lvl w:ilvl="0" w:tplc="897619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BFF7009"/>
    <w:multiLevelType w:val="hybridMultilevel"/>
    <w:tmpl w:val="78E42A7E"/>
    <w:lvl w:ilvl="0" w:tplc="806E6468">
      <w:start w:val="1"/>
      <w:numFmt w:val="decimalEnclosedCircle"/>
      <w:lvlText w:val="%1"/>
      <w:lvlJc w:val="left"/>
      <w:pPr>
        <w:ind w:left="440" w:hanging="440"/>
      </w:pPr>
      <w:rPr>
        <w:rFonts w:ascii="ＭＳ 明朝" w:eastAsia="ＭＳ 明朝" w:hAnsi="ＭＳ 明朝" w:cs="Arial"/>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71C72E6C"/>
    <w:multiLevelType w:val="hybridMultilevel"/>
    <w:tmpl w:val="5664D644"/>
    <w:lvl w:ilvl="0" w:tplc="07FCA090">
      <w:start w:val="2023"/>
      <w:numFmt w:val="bullet"/>
      <w:lvlText w:val=""/>
      <w:lvlJc w:val="left"/>
      <w:pPr>
        <w:ind w:left="641" w:hanging="360"/>
      </w:pPr>
      <w:rPr>
        <w:rFonts w:ascii="Wingdings" w:eastAsia="ＭＳ 明朝" w:hAnsi="Wingdings" w:cs="Times New Roman" w:hint="default"/>
      </w:rPr>
    </w:lvl>
    <w:lvl w:ilvl="1" w:tplc="0409000B" w:tentative="1">
      <w:start w:val="1"/>
      <w:numFmt w:val="bullet"/>
      <w:lvlText w:val=""/>
      <w:lvlJc w:val="left"/>
      <w:pPr>
        <w:ind w:left="1161" w:hanging="440"/>
      </w:pPr>
      <w:rPr>
        <w:rFonts w:ascii="Wingdings" w:hAnsi="Wingdings" w:hint="default"/>
      </w:rPr>
    </w:lvl>
    <w:lvl w:ilvl="2" w:tplc="0409000D" w:tentative="1">
      <w:start w:val="1"/>
      <w:numFmt w:val="bullet"/>
      <w:lvlText w:val=""/>
      <w:lvlJc w:val="left"/>
      <w:pPr>
        <w:ind w:left="1601" w:hanging="440"/>
      </w:pPr>
      <w:rPr>
        <w:rFonts w:ascii="Wingdings" w:hAnsi="Wingdings" w:hint="default"/>
      </w:rPr>
    </w:lvl>
    <w:lvl w:ilvl="3" w:tplc="04090001" w:tentative="1">
      <w:start w:val="1"/>
      <w:numFmt w:val="bullet"/>
      <w:lvlText w:val=""/>
      <w:lvlJc w:val="left"/>
      <w:pPr>
        <w:ind w:left="2041" w:hanging="440"/>
      </w:pPr>
      <w:rPr>
        <w:rFonts w:ascii="Wingdings" w:hAnsi="Wingdings" w:hint="default"/>
      </w:rPr>
    </w:lvl>
    <w:lvl w:ilvl="4" w:tplc="0409000B" w:tentative="1">
      <w:start w:val="1"/>
      <w:numFmt w:val="bullet"/>
      <w:lvlText w:val=""/>
      <w:lvlJc w:val="left"/>
      <w:pPr>
        <w:ind w:left="2481" w:hanging="440"/>
      </w:pPr>
      <w:rPr>
        <w:rFonts w:ascii="Wingdings" w:hAnsi="Wingdings" w:hint="default"/>
      </w:rPr>
    </w:lvl>
    <w:lvl w:ilvl="5" w:tplc="0409000D" w:tentative="1">
      <w:start w:val="1"/>
      <w:numFmt w:val="bullet"/>
      <w:lvlText w:val=""/>
      <w:lvlJc w:val="left"/>
      <w:pPr>
        <w:ind w:left="2921" w:hanging="440"/>
      </w:pPr>
      <w:rPr>
        <w:rFonts w:ascii="Wingdings" w:hAnsi="Wingdings" w:hint="default"/>
      </w:rPr>
    </w:lvl>
    <w:lvl w:ilvl="6" w:tplc="04090001" w:tentative="1">
      <w:start w:val="1"/>
      <w:numFmt w:val="bullet"/>
      <w:lvlText w:val=""/>
      <w:lvlJc w:val="left"/>
      <w:pPr>
        <w:ind w:left="3361" w:hanging="440"/>
      </w:pPr>
      <w:rPr>
        <w:rFonts w:ascii="Wingdings" w:hAnsi="Wingdings" w:hint="default"/>
      </w:rPr>
    </w:lvl>
    <w:lvl w:ilvl="7" w:tplc="0409000B" w:tentative="1">
      <w:start w:val="1"/>
      <w:numFmt w:val="bullet"/>
      <w:lvlText w:val=""/>
      <w:lvlJc w:val="left"/>
      <w:pPr>
        <w:ind w:left="3801" w:hanging="440"/>
      </w:pPr>
      <w:rPr>
        <w:rFonts w:ascii="Wingdings" w:hAnsi="Wingdings" w:hint="default"/>
      </w:rPr>
    </w:lvl>
    <w:lvl w:ilvl="8" w:tplc="0409000D" w:tentative="1">
      <w:start w:val="1"/>
      <w:numFmt w:val="bullet"/>
      <w:lvlText w:val=""/>
      <w:lvlJc w:val="left"/>
      <w:pPr>
        <w:ind w:left="4241" w:hanging="440"/>
      </w:pPr>
      <w:rPr>
        <w:rFonts w:ascii="Wingdings" w:hAnsi="Wingdings" w:hint="default"/>
      </w:rPr>
    </w:lvl>
  </w:abstractNum>
  <w:abstractNum w:abstractNumId="8" w15:restartNumberingAfterBreak="0">
    <w:nsid w:val="7A8352FB"/>
    <w:multiLevelType w:val="hybridMultilevel"/>
    <w:tmpl w:val="7DB2B18C"/>
    <w:lvl w:ilvl="0" w:tplc="5B508DCE">
      <w:start w:val="2023"/>
      <w:numFmt w:val="bullet"/>
      <w:lvlText w:val=""/>
      <w:lvlJc w:val="left"/>
      <w:pPr>
        <w:ind w:left="720" w:hanging="360"/>
      </w:pPr>
      <w:rPr>
        <w:rFonts w:ascii="Wingdings" w:eastAsia="ＭＳ 明朝" w:hAnsi="Wingdings" w:cs="Times New Roman" w:hint="default"/>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9" w15:restartNumberingAfterBreak="0">
    <w:nsid w:val="7F3B5D89"/>
    <w:multiLevelType w:val="hybridMultilevel"/>
    <w:tmpl w:val="26D624D0"/>
    <w:lvl w:ilvl="0" w:tplc="43EC0370">
      <w:start w:val="2023"/>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24281797">
    <w:abstractNumId w:val="6"/>
  </w:num>
  <w:num w:numId="2" w16cid:durableId="1306549252">
    <w:abstractNumId w:val="5"/>
  </w:num>
  <w:num w:numId="3" w16cid:durableId="426925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7833746">
    <w:abstractNumId w:val="1"/>
  </w:num>
  <w:num w:numId="5" w16cid:durableId="1185754165">
    <w:abstractNumId w:val="9"/>
  </w:num>
  <w:num w:numId="6" w16cid:durableId="1671061474">
    <w:abstractNumId w:val="8"/>
  </w:num>
  <w:num w:numId="7" w16cid:durableId="835994501">
    <w:abstractNumId w:val="7"/>
  </w:num>
  <w:num w:numId="8" w16cid:durableId="496072718">
    <w:abstractNumId w:val="0"/>
  </w:num>
  <w:num w:numId="9" w16cid:durableId="489253771">
    <w:abstractNumId w:val="2"/>
  </w:num>
  <w:num w:numId="10" w16cid:durableId="170336019">
    <w:abstractNumId w:val="4"/>
  </w:num>
  <w:num w:numId="11" w16cid:durableId="1064919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E7C"/>
    <w:rsid w:val="000006F5"/>
    <w:rsid w:val="00001403"/>
    <w:rsid w:val="000016AC"/>
    <w:rsid w:val="00001FFD"/>
    <w:rsid w:val="00002693"/>
    <w:rsid w:val="00002C1E"/>
    <w:rsid w:val="00002E8E"/>
    <w:rsid w:val="00002FF1"/>
    <w:rsid w:val="00003926"/>
    <w:rsid w:val="00003F1B"/>
    <w:rsid w:val="000048EA"/>
    <w:rsid w:val="00004B47"/>
    <w:rsid w:val="00004CD2"/>
    <w:rsid w:val="00005932"/>
    <w:rsid w:val="00005966"/>
    <w:rsid w:val="00005B3A"/>
    <w:rsid w:val="000062A9"/>
    <w:rsid w:val="000063E7"/>
    <w:rsid w:val="000063FE"/>
    <w:rsid w:val="000066EB"/>
    <w:rsid w:val="000069D2"/>
    <w:rsid w:val="00006D9D"/>
    <w:rsid w:val="000072C8"/>
    <w:rsid w:val="000107ED"/>
    <w:rsid w:val="00010B62"/>
    <w:rsid w:val="00012940"/>
    <w:rsid w:val="00012B39"/>
    <w:rsid w:val="00012DE3"/>
    <w:rsid w:val="000132C7"/>
    <w:rsid w:val="00013491"/>
    <w:rsid w:val="0001391D"/>
    <w:rsid w:val="0001450C"/>
    <w:rsid w:val="00014E98"/>
    <w:rsid w:val="00015BF6"/>
    <w:rsid w:val="00015D4F"/>
    <w:rsid w:val="0001647B"/>
    <w:rsid w:val="00017194"/>
    <w:rsid w:val="00017A9C"/>
    <w:rsid w:val="00017F72"/>
    <w:rsid w:val="0002004F"/>
    <w:rsid w:val="0002009B"/>
    <w:rsid w:val="00020934"/>
    <w:rsid w:val="00021775"/>
    <w:rsid w:val="00022066"/>
    <w:rsid w:val="00022373"/>
    <w:rsid w:val="00022D01"/>
    <w:rsid w:val="00023098"/>
    <w:rsid w:val="00023877"/>
    <w:rsid w:val="00024CFA"/>
    <w:rsid w:val="00025015"/>
    <w:rsid w:val="00025137"/>
    <w:rsid w:val="00025258"/>
    <w:rsid w:val="0002608E"/>
    <w:rsid w:val="00026440"/>
    <w:rsid w:val="00026620"/>
    <w:rsid w:val="00026CF5"/>
    <w:rsid w:val="00026FDE"/>
    <w:rsid w:val="00027041"/>
    <w:rsid w:val="00030176"/>
    <w:rsid w:val="000316DA"/>
    <w:rsid w:val="00031E28"/>
    <w:rsid w:val="000321CD"/>
    <w:rsid w:val="00032538"/>
    <w:rsid w:val="0003255F"/>
    <w:rsid w:val="00032FCB"/>
    <w:rsid w:val="000330D7"/>
    <w:rsid w:val="00033A52"/>
    <w:rsid w:val="000345F3"/>
    <w:rsid w:val="00034805"/>
    <w:rsid w:val="0003529A"/>
    <w:rsid w:val="00035FC9"/>
    <w:rsid w:val="0003644B"/>
    <w:rsid w:val="000369E5"/>
    <w:rsid w:val="00037998"/>
    <w:rsid w:val="00037A62"/>
    <w:rsid w:val="00037F90"/>
    <w:rsid w:val="00040604"/>
    <w:rsid w:val="00040638"/>
    <w:rsid w:val="00040685"/>
    <w:rsid w:val="00040B92"/>
    <w:rsid w:val="0004103A"/>
    <w:rsid w:val="00041950"/>
    <w:rsid w:val="000422BC"/>
    <w:rsid w:val="000422E8"/>
    <w:rsid w:val="0004262C"/>
    <w:rsid w:val="00043044"/>
    <w:rsid w:val="000430EE"/>
    <w:rsid w:val="00043148"/>
    <w:rsid w:val="0004328A"/>
    <w:rsid w:val="00043699"/>
    <w:rsid w:val="00043E1F"/>
    <w:rsid w:val="00044124"/>
    <w:rsid w:val="0004448E"/>
    <w:rsid w:val="00044AA2"/>
    <w:rsid w:val="00045E2A"/>
    <w:rsid w:val="00046309"/>
    <w:rsid w:val="0004672B"/>
    <w:rsid w:val="00046C51"/>
    <w:rsid w:val="00046E12"/>
    <w:rsid w:val="00047182"/>
    <w:rsid w:val="00047E47"/>
    <w:rsid w:val="000500CB"/>
    <w:rsid w:val="00050CE5"/>
    <w:rsid w:val="0005107C"/>
    <w:rsid w:val="00051217"/>
    <w:rsid w:val="000514BB"/>
    <w:rsid w:val="00051A13"/>
    <w:rsid w:val="00051A93"/>
    <w:rsid w:val="0005233E"/>
    <w:rsid w:val="00053401"/>
    <w:rsid w:val="00053C64"/>
    <w:rsid w:val="00053DA2"/>
    <w:rsid w:val="00054162"/>
    <w:rsid w:val="000547F8"/>
    <w:rsid w:val="0005489C"/>
    <w:rsid w:val="00054F6E"/>
    <w:rsid w:val="00055CD2"/>
    <w:rsid w:val="00057238"/>
    <w:rsid w:val="0005729B"/>
    <w:rsid w:val="00060873"/>
    <w:rsid w:val="00061016"/>
    <w:rsid w:val="00061572"/>
    <w:rsid w:val="00062807"/>
    <w:rsid w:val="0006382A"/>
    <w:rsid w:val="0006470A"/>
    <w:rsid w:val="00064CE8"/>
    <w:rsid w:val="00065FFB"/>
    <w:rsid w:val="0006730C"/>
    <w:rsid w:val="00067CBC"/>
    <w:rsid w:val="0007006B"/>
    <w:rsid w:val="0007006C"/>
    <w:rsid w:val="0007054B"/>
    <w:rsid w:val="000714AE"/>
    <w:rsid w:val="0007183C"/>
    <w:rsid w:val="00072039"/>
    <w:rsid w:val="00072234"/>
    <w:rsid w:val="00072727"/>
    <w:rsid w:val="00072C50"/>
    <w:rsid w:val="000738B0"/>
    <w:rsid w:val="00073A93"/>
    <w:rsid w:val="000741BF"/>
    <w:rsid w:val="000753B9"/>
    <w:rsid w:val="00075D74"/>
    <w:rsid w:val="00075EA8"/>
    <w:rsid w:val="000765B1"/>
    <w:rsid w:val="00076F3F"/>
    <w:rsid w:val="00077074"/>
    <w:rsid w:val="00077BDC"/>
    <w:rsid w:val="000800C1"/>
    <w:rsid w:val="00080B1B"/>
    <w:rsid w:val="00080FB6"/>
    <w:rsid w:val="000818BD"/>
    <w:rsid w:val="00081C8F"/>
    <w:rsid w:val="000827E0"/>
    <w:rsid w:val="0008281D"/>
    <w:rsid w:val="00082CDA"/>
    <w:rsid w:val="00082CEA"/>
    <w:rsid w:val="00083C65"/>
    <w:rsid w:val="00084505"/>
    <w:rsid w:val="00084642"/>
    <w:rsid w:val="00084FDD"/>
    <w:rsid w:val="00085905"/>
    <w:rsid w:val="000862D7"/>
    <w:rsid w:val="00086897"/>
    <w:rsid w:val="000869E2"/>
    <w:rsid w:val="00086ACE"/>
    <w:rsid w:val="00087675"/>
    <w:rsid w:val="0008798C"/>
    <w:rsid w:val="00087B9B"/>
    <w:rsid w:val="00090197"/>
    <w:rsid w:val="00090CB4"/>
    <w:rsid w:val="000914F4"/>
    <w:rsid w:val="00092210"/>
    <w:rsid w:val="00093371"/>
    <w:rsid w:val="0009373B"/>
    <w:rsid w:val="00093803"/>
    <w:rsid w:val="00093DCA"/>
    <w:rsid w:val="00094307"/>
    <w:rsid w:val="00095D17"/>
    <w:rsid w:val="00096124"/>
    <w:rsid w:val="0009632A"/>
    <w:rsid w:val="0009702B"/>
    <w:rsid w:val="0009799E"/>
    <w:rsid w:val="00097D7C"/>
    <w:rsid w:val="000A01D6"/>
    <w:rsid w:val="000A0325"/>
    <w:rsid w:val="000A0461"/>
    <w:rsid w:val="000A0926"/>
    <w:rsid w:val="000A094D"/>
    <w:rsid w:val="000A0972"/>
    <w:rsid w:val="000A0CF4"/>
    <w:rsid w:val="000A1B56"/>
    <w:rsid w:val="000A20F3"/>
    <w:rsid w:val="000A212B"/>
    <w:rsid w:val="000A2230"/>
    <w:rsid w:val="000A243A"/>
    <w:rsid w:val="000A27FF"/>
    <w:rsid w:val="000A2B66"/>
    <w:rsid w:val="000A2DCD"/>
    <w:rsid w:val="000A3A35"/>
    <w:rsid w:val="000A40FD"/>
    <w:rsid w:val="000A4F53"/>
    <w:rsid w:val="000A5001"/>
    <w:rsid w:val="000A5BF5"/>
    <w:rsid w:val="000A5DA1"/>
    <w:rsid w:val="000A6090"/>
    <w:rsid w:val="000A60BE"/>
    <w:rsid w:val="000A61E4"/>
    <w:rsid w:val="000A6354"/>
    <w:rsid w:val="000A6A9F"/>
    <w:rsid w:val="000B07EE"/>
    <w:rsid w:val="000B0ECB"/>
    <w:rsid w:val="000B14A3"/>
    <w:rsid w:val="000B151E"/>
    <w:rsid w:val="000B2024"/>
    <w:rsid w:val="000B2807"/>
    <w:rsid w:val="000B2B24"/>
    <w:rsid w:val="000B323B"/>
    <w:rsid w:val="000B3AEC"/>
    <w:rsid w:val="000B40A7"/>
    <w:rsid w:val="000B4932"/>
    <w:rsid w:val="000B4C40"/>
    <w:rsid w:val="000B505D"/>
    <w:rsid w:val="000B58FE"/>
    <w:rsid w:val="000B5A65"/>
    <w:rsid w:val="000B636C"/>
    <w:rsid w:val="000B6AC8"/>
    <w:rsid w:val="000B71FE"/>
    <w:rsid w:val="000B77F7"/>
    <w:rsid w:val="000B7A21"/>
    <w:rsid w:val="000C01CA"/>
    <w:rsid w:val="000C0510"/>
    <w:rsid w:val="000C05A7"/>
    <w:rsid w:val="000C09BA"/>
    <w:rsid w:val="000C0E1D"/>
    <w:rsid w:val="000C0E37"/>
    <w:rsid w:val="000C100C"/>
    <w:rsid w:val="000C1428"/>
    <w:rsid w:val="000C1596"/>
    <w:rsid w:val="000C1844"/>
    <w:rsid w:val="000C1BE0"/>
    <w:rsid w:val="000C1F13"/>
    <w:rsid w:val="000C2013"/>
    <w:rsid w:val="000C30D9"/>
    <w:rsid w:val="000C3148"/>
    <w:rsid w:val="000C3401"/>
    <w:rsid w:val="000C35F9"/>
    <w:rsid w:val="000C39B3"/>
    <w:rsid w:val="000C3F13"/>
    <w:rsid w:val="000C4153"/>
    <w:rsid w:val="000C50AF"/>
    <w:rsid w:val="000C5B62"/>
    <w:rsid w:val="000C5F27"/>
    <w:rsid w:val="000C63CD"/>
    <w:rsid w:val="000C68A6"/>
    <w:rsid w:val="000C69D4"/>
    <w:rsid w:val="000C6F8F"/>
    <w:rsid w:val="000C7993"/>
    <w:rsid w:val="000C7A16"/>
    <w:rsid w:val="000D04CE"/>
    <w:rsid w:val="000D1094"/>
    <w:rsid w:val="000D10F7"/>
    <w:rsid w:val="000D1D98"/>
    <w:rsid w:val="000D2A5C"/>
    <w:rsid w:val="000D2B44"/>
    <w:rsid w:val="000D2E54"/>
    <w:rsid w:val="000D4390"/>
    <w:rsid w:val="000D513A"/>
    <w:rsid w:val="000D62C4"/>
    <w:rsid w:val="000D6C18"/>
    <w:rsid w:val="000D6EBA"/>
    <w:rsid w:val="000D714E"/>
    <w:rsid w:val="000D763C"/>
    <w:rsid w:val="000D7B63"/>
    <w:rsid w:val="000D7C73"/>
    <w:rsid w:val="000E0649"/>
    <w:rsid w:val="000E0999"/>
    <w:rsid w:val="000E0FEB"/>
    <w:rsid w:val="000E1772"/>
    <w:rsid w:val="000E1F32"/>
    <w:rsid w:val="000E22BB"/>
    <w:rsid w:val="000E271F"/>
    <w:rsid w:val="000E28C0"/>
    <w:rsid w:val="000E28CE"/>
    <w:rsid w:val="000E3392"/>
    <w:rsid w:val="000E3BF7"/>
    <w:rsid w:val="000E4494"/>
    <w:rsid w:val="000E59F2"/>
    <w:rsid w:val="000E5B87"/>
    <w:rsid w:val="000E6394"/>
    <w:rsid w:val="000E6AF8"/>
    <w:rsid w:val="000E7161"/>
    <w:rsid w:val="000E7561"/>
    <w:rsid w:val="000E7994"/>
    <w:rsid w:val="000E7C8D"/>
    <w:rsid w:val="000E7D8D"/>
    <w:rsid w:val="000E7E53"/>
    <w:rsid w:val="000F0985"/>
    <w:rsid w:val="000F1236"/>
    <w:rsid w:val="000F1A87"/>
    <w:rsid w:val="000F1D89"/>
    <w:rsid w:val="000F1E56"/>
    <w:rsid w:val="000F257E"/>
    <w:rsid w:val="000F2AD6"/>
    <w:rsid w:val="000F2BA5"/>
    <w:rsid w:val="000F2C6C"/>
    <w:rsid w:val="000F2D63"/>
    <w:rsid w:val="000F3703"/>
    <w:rsid w:val="000F3A74"/>
    <w:rsid w:val="000F43D2"/>
    <w:rsid w:val="000F491B"/>
    <w:rsid w:val="000F506D"/>
    <w:rsid w:val="000F534E"/>
    <w:rsid w:val="000F56C5"/>
    <w:rsid w:val="000F5A47"/>
    <w:rsid w:val="000F65A4"/>
    <w:rsid w:val="000F6663"/>
    <w:rsid w:val="000F69D4"/>
    <w:rsid w:val="000F6AA5"/>
    <w:rsid w:val="000F6BDC"/>
    <w:rsid w:val="000F7C82"/>
    <w:rsid w:val="001007D7"/>
    <w:rsid w:val="00100AA8"/>
    <w:rsid w:val="00100B88"/>
    <w:rsid w:val="00100BBC"/>
    <w:rsid w:val="0010106C"/>
    <w:rsid w:val="00101144"/>
    <w:rsid w:val="00101B4D"/>
    <w:rsid w:val="0010218C"/>
    <w:rsid w:val="0010242C"/>
    <w:rsid w:val="0010362D"/>
    <w:rsid w:val="001040A5"/>
    <w:rsid w:val="001045D1"/>
    <w:rsid w:val="00104648"/>
    <w:rsid w:val="0010476C"/>
    <w:rsid w:val="0010520F"/>
    <w:rsid w:val="00105555"/>
    <w:rsid w:val="00106688"/>
    <w:rsid w:val="001066C5"/>
    <w:rsid w:val="00106B02"/>
    <w:rsid w:val="00106D9B"/>
    <w:rsid w:val="00106DB0"/>
    <w:rsid w:val="00106F7E"/>
    <w:rsid w:val="00107915"/>
    <w:rsid w:val="00107AE7"/>
    <w:rsid w:val="00107CA9"/>
    <w:rsid w:val="00107E20"/>
    <w:rsid w:val="001104AB"/>
    <w:rsid w:val="00110604"/>
    <w:rsid w:val="0011125D"/>
    <w:rsid w:val="00111A0A"/>
    <w:rsid w:val="00111AB2"/>
    <w:rsid w:val="00111B92"/>
    <w:rsid w:val="00112A60"/>
    <w:rsid w:val="00112FBA"/>
    <w:rsid w:val="00113963"/>
    <w:rsid w:val="00113AED"/>
    <w:rsid w:val="00113EE3"/>
    <w:rsid w:val="001144AD"/>
    <w:rsid w:val="001151EA"/>
    <w:rsid w:val="00115387"/>
    <w:rsid w:val="00116144"/>
    <w:rsid w:val="001163B3"/>
    <w:rsid w:val="0011676C"/>
    <w:rsid w:val="00117289"/>
    <w:rsid w:val="00117A29"/>
    <w:rsid w:val="00117ECD"/>
    <w:rsid w:val="0012079C"/>
    <w:rsid w:val="001208A6"/>
    <w:rsid w:val="001209AF"/>
    <w:rsid w:val="00120FAF"/>
    <w:rsid w:val="0012148A"/>
    <w:rsid w:val="001215D5"/>
    <w:rsid w:val="00121C78"/>
    <w:rsid w:val="00121D71"/>
    <w:rsid w:val="001220D6"/>
    <w:rsid w:val="00122436"/>
    <w:rsid w:val="001227C6"/>
    <w:rsid w:val="001229F9"/>
    <w:rsid w:val="00122FBB"/>
    <w:rsid w:val="00123F02"/>
    <w:rsid w:val="00124152"/>
    <w:rsid w:val="00124CD8"/>
    <w:rsid w:val="0012670E"/>
    <w:rsid w:val="00126DA4"/>
    <w:rsid w:val="00126DD8"/>
    <w:rsid w:val="00126E35"/>
    <w:rsid w:val="00126FDA"/>
    <w:rsid w:val="0012761A"/>
    <w:rsid w:val="001278F2"/>
    <w:rsid w:val="00127B88"/>
    <w:rsid w:val="0013037F"/>
    <w:rsid w:val="00130DBC"/>
    <w:rsid w:val="00130E3A"/>
    <w:rsid w:val="00131172"/>
    <w:rsid w:val="001319EE"/>
    <w:rsid w:val="001321F4"/>
    <w:rsid w:val="00132932"/>
    <w:rsid w:val="00132A24"/>
    <w:rsid w:val="0013316B"/>
    <w:rsid w:val="0013384F"/>
    <w:rsid w:val="001338B6"/>
    <w:rsid w:val="00133BAB"/>
    <w:rsid w:val="001345B4"/>
    <w:rsid w:val="00134647"/>
    <w:rsid w:val="00134DEF"/>
    <w:rsid w:val="001356BC"/>
    <w:rsid w:val="00135BE0"/>
    <w:rsid w:val="00136150"/>
    <w:rsid w:val="0013728E"/>
    <w:rsid w:val="00137755"/>
    <w:rsid w:val="001377E4"/>
    <w:rsid w:val="00137E7A"/>
    <w:rsid w:val="001400A3"/>
    <w:rsid w:val="0014056F"/>
    <w:rsid w:val="00140DEE"/>
    <w:rsid w:val="00141516"/>
    <w:rsid w:val="00141A7C"/>
    <w:rsid w:val="00142B37"/>
    <w:rsid w:val="00142D53"/>
    <w:rsid w:val="00143BAA"/>
    <w:rsid w:val="00144CBD"/>
    <w:rsid w:val="00144E5E"/>
    <w:rsid w:val="00144F34"/>
    <w:rsid w:val="00145543"/>
    <w:rsid w:val="001455B5"/>
    <w:rsid w:val="00145E65"/>
    <w:rsid w:val="001466A5"/>
    <w:rsid w:val="00146AC3"/>
    <w:rsid w:val="001470F0"/>
    <w:rsid w:val="00147811"/>
    <w:rsid w:val="00147EA7"/>
    <w:rsid w:val="00147F11"/>
    <w:rsid w:val="001512A5"/>
    <w:rsid w:val="00151CDA"/>
    <w:rsid w:val="00151D57"/>
    <w:rsid w:val="0015212C"/>
    <w:rsid w:val="00152B89"/>
    <w:rsid w:val="00152C26"/>
    <w:rsid w:val="00153B02"/>
    <w:rsid w:val="00153D71"/>
    <w:rsid w:val="00154B2C"/>
    <w:rsid w:val="00154D28"/>
    <w:rsid w:val="00154D32"/>
    <w:rsid w:val="00154F09"/>
    <w:rsid w:val="00155280"/>
    <w:rsid w:val="00155F2D"/>
    <w:rsid w:val="001569B2"/>
    <w:rsid w:val="00157083"/>
    <w:rsid w:val="00157CA0"/>
    <w:rsid w:val="001607C8"/>
    <w:rsid w:val="001609D4"/>
    <w:rsid w:val="00161754"/>
    <w:rsid w:val="001620EC"/>
    <w:rsid w:val="00162E2F"/>
    <w:rsid w:val="001630A9"/>
    <w:rsid w:val="00163578"/>
    <w:rsid w:val="001637C0"/>
    <w:rsid w:val="00163FCB"/>
    <w:rsid w:val="00164A1E"/>
    <w:rsid w:val="00164B1F"/>
    <w:rsid w:val="00165069"/>
    <w:rsid w:val="00165BCD"/>
    <w:rsid w:val="0016738C"/>
    <w:rsid w:val="0016746E"/>
    <w:rsid w:val="00167984"/>
    <w:rsid w:val="001679AD"/>
    <w:rsid w:val="00170128"/>
    <w:rsid w:val="001710E9"/>
    <w:rsid w:val="00171403"/>
    <w:rsid w:val="00171B2E"/>
    <w:rsid w:val="00171FB8"/>
    <w:rsid w:val="00172223"/>
    <w:rsid w:val="0017309B"/>
    <w:rsid w:val="00173A6E"/>
    <w:rsid w:val="00173F22"/>
    <w:rsid w:val="00174D6B"/>
    <w:rsid w:val="00175A8C"/>
    <w:rsid w:val="001768E4"/>
    <w:rsid w:val="00176900"/>
    <w:rsid w:val="00176E50"/>
    <w:rsid w:val="00177000"/>
    <w:rsid w:val="00177231"/>
    <w:rsid w:val="001776A4"/>
    <w:rsid w:val="00177F3F"/>
    <w:rsid w:val="0018104C"/>
    <w:rsid w:val="0018131E"/>
    <w:rsid w:val="00181CF8"/>
    <w:rsid w:val="0018200F"/>
    <w:rsid w:val="00182AD0"/>
    <w:rsid w:val="00182F2B"/>
    <w:rsid w:val="0018381A"/>
    <w:rsid w:val="001838FC"/>
    <w:rsid w:val="00183B1C"/>
    <w:rsid w:val="00183CE0"/>
    <w:rsid w:val="0018431C"/>
    <w:rsid w:val="00184586"/>
    <w:rsid w:val="00184856"/>
    <w:rsid w:val="00185044"/>
    <w:rsid w:val="001850C1"/>
    <w:rsid w:val="001850C2"/>
    <w:rsid w:val="001859A7"/>
    <w:rsid w:val="00186097"/>
    <w:rsid w:val="00186D23"/>
    <w:rsid w:val="001879CB"/>
    <w:rsid w:val="00187A11"/>
    <w:rsid w:val="00187F5E"/>
    <w:rsid w:val="001901FE"/>
    <w:rsid w:val="0019026A"/>
    <w:rsid w:val="001903DE"/>
    <w:rsid w:val="001906A0"/>
    <w:rsid w:val="001911F2"/>
    <w:rsid w:val="00191D89"/>
    <w:rsid w:val="001920E8"/>
    <w:rsid w:val="001923C5"/>
    <w:rsid w:val="00192622"/>
    <w:rsid w:val="0019286C"/>
    <w:rsid w:val="00193E40"/>
    <w:rsid w:val="00194124"/>
    <w:rsid w:val="00194677"/>
    <w:rsid w:val="00194E5B"/>
    <w:rsid w:val="00195816"/>
    <w:rsid w:val="001958E7"/>
    <w:rsid w:val="00195E09"/>
    <w:rsid w:val="00195FB6"/>
    <w:rsid w:val="00196E65"/>
    <w:rsid w:val="0019703B"/>
    <w:rsid w:val="001977ED"/>
    <w:rsid w:val="00197DAC"/>
    <w:rsid w:val="001A13DA"/>
    <w:rsid w:val="001A17E4"/>
    <w:rsid w:val="001A1D25"/>
    <w:rsid w:val="001A1FCD"/>
    <w:rsid w:val="001A225C"/>
    <w:rsid w:val="001A2D26"/>
    <w:rsid w:val="001A2D61"/>
    <w:rsid w:val="001A3269"/>
    <w:rsid w:val="001A3450"/>
    <w:rsid w:val="001A34F3"/>
    <w:rsid w:val="001A4051"/>
    <w:rsid w:val="001A46E0"/>
    <w:rsid w:val="001A4AFB"/>
    <w:rsid w:val="001A53B2"/>
    <w:rsid w:val="001A5619"/>
    <w:rsid w:val="001A5B39"/>
    <w:rsid w:val="001A5F0E"/>
    <w:rsid w:val="001A67F9"/>
    <w:rsid w:val="001A7DAC"/>
    <w:rsid w:val="001A7EBD"/>
    <w:rsid w:val="001B15EF"/>
    <w:rsid w:val="001B287B"/>
    <w:rsid w:val="001B29FE"/>
    <w:rsid w:val="001B389E"/>
    <w:rsid w:val="001B38A8"/>
    <w:rsid w:val="001B4B9B"/>
    <w:rsid w:val="001B4E47"/>
    <w:rsid w:val="001B4F7D"/>
    <w:rsid w:val="001B5022"/>
    <w:rsid w:val="001B5EB1"/>
    <w:rsid w:val="001B5FDA"/>
    <w:rsid w:val="001B615E"/>
    <w:rsid w:val="001B6189"/>
    <w:rsid w:val="001B6274"/>
    <w:rsid w:val="001B6276"/>
    <w:rsid w:val="001B63CD"/>
    <w:rsid w:val="001B7076"/>
    <w:rsid w:val="001B7A02"/>
    <w:rsid w:val="001B7CAD"/>
    <w:rsid w:val="001C00C8"/>
    <w:rsid w:val="001C01FE"/>
    <w:rsid w:val="001C0EAB"/>
    <w:rsid w:val="001C138D"/>
    <w:rsid w:val="001C1AE7"/>
    <w:rsid w:val="001C1C32"/>
    <w:rsid w:val="001C2630"/>
    <w:rsid w:val="001C3D81"/>
    <w:rsid w:val="001C413D"/>
    <w:rsid w:val="001C4235"/>
    <w:rsid w:val="001C4A1F"/>
    <w:rsid w:val="001C4CB9"/>
    <w:rsid w:val="001C50B1"/>
    <w:rsid w:val="001C5211"/>
    <w:rsid w:val="001C5B9E"/>
    <w:rsid w:val="001C5F4F"/>
    <w:rsid w:val="001C60F0"/>
    <w:rsid w:val="001C6AE2"/>
    <w:rsid w:val="001C6B07"/>
    <w:rsid w:val="001C75FE"/>
    <w:rsid w:val="001C7C73"/>
    <w:rsid w:val="001D0515"/>
    <w:rsid w:val="001D0AAD"/>
    <w:rsid w:val="001D1452"/>
    <w:rsid w:val="001D15C9"/>
    <w:rsid w:val="001D1E39"/>
    <w:rsid w:val="001D20E2"/>
    <w:rsid w:val="001D2AC0"/>
    <w:rsid w:val="001D2BED"/>
    <w:rsid w:val="001D357A"/>
    <w:rsid w:val="001D38A9"/>
    <w:rsid w:val="001D40E1"/>
    <w:rsid w:val="001D4EDD"/>
    <w:rsid w:val="001D4F08"/>
    <w:rsid w:val="001D5027"/>
    <w:rsid w:val="001D50F4"/>
    <w:rsid w:val="001D53E9"/>
    <w:rsid w:val="001D5710"/>
    <w:rsid w:val="001D5837"/>
    <w:rsid w:val="001D633F"/>
    <w:rsid w:val="001D65F7"/>
    <w:rsid w:val="001D69AD"/>
    <w:rsid w:val="001D6CA8"/>
    <w:rsid w:val="001D6D9C"/>
    <w:rsid w:val="001D7018"/>
    <w:rsid w:val="001D7307"/>
    <w:rsid w:val="001D7855"/>
    <w:rsid w:val="001D7978"/>
    <w:rsid w:val="001E0105"/>
    <w:rsid w:val="001E023F"/>
    <w:rsid w:val="001E03C4"/>
    <w:rsid w:val="001E0B44"/>
    <w:rsid w:val="001E20BE"/>
    <w:rsid w:val="001E2486"/>
    <w:rsid w:val="001E303E"/>
    <w:rsid w:val="001E34DD"/>
    <w:rsid w:val="001E36C7"/>
    <w:rsid w:val="001E4611"/>
    <w:rsid w:val="001E5246"/>
    <w:rsid w:val="001E5500"/>
    <w:rsid w:val="001E5D9D"/>
    <w:rsid w:val="001E608A"/>
    <w:rsid w:val="001E6774"/>
    <w:rsid w:val="001E7058"/>
    <w:rsid w:val="001E7234"/>
    <w:rsid w:val="001E76C3"/>
    <w:rsid w:val="001E7D6A"/>
    <w:rsid w:val="001E7E11"/>
    <w:rsid w:val="001F07CD"/>
    <w:rsid w:val="001F10F8"/>
    <w:rsid w:val="001F11B4"/>
    <w:rsid w:val="001F2717"/>
    <w:rsid w:val="001F2CE8"/>
    <w:rsid w:val="001F3826"/>
    <w:rsid w:val="001F3B3D"/>
    <w:rsid w:val="001F4123"/>
    <w:rsid w:val="001F42B5"/>
    <w:rsid w:val="001F4A99"/>
    <w:rsid w:val="001F4D9A"/>
    <w:rsid w:val="001F547A"/>
    <w:rsid w:val="001F54D7"/>
    <w:rsid w:val="001F6B9D"/>
    <w:rsid w:val="001F715E"/>
    <w:rsid w:val="001F721C"/>
    <w:rsid w:val="001F769D"/>
    <w:rsid w:val="001F7A52"/>
    <w:rsid w:val="001F7D43"/>
    <w:rsid w:val="00201282"/>
    <w:rsid w:val="002018BF"/>
    <w:rsid w:val="002029D5"/>
    <w:rsid w:val="00202A7B"/>
    <w:rsid w:val="00204368"/>
    <w:rsid w:val="00204B74"/>
    <w:rsid w:val="002053F9"/>
    <w:rsid w:val="00206C5A"/>
    <w:rsid w:val="00206E46"/>
    <w:rsid w:val="00207CF5"/>
    <w:rsid w:val="0021055E"/>
    <w:rsid w:val="0021089F"/>
    <w:rsid w:val="00210B7E"/>
    <w:rsid w:val="00211469"/>
    <w:rsid w:val="00211803"/>
    <w:rsid w:val="00211A6A"/>
    <w:rsid w:val="002120FF"/>
    <w:rsid w:val="002123A6"/>
    <w:rsid w:val="00213604"/>
    <w:rsid w:val="002138B5"/>
    <w:rsid w:val="002140FE"/>
    <w:rsid w:val="002146CB"/>
    <w:rsid w:val="00216719"/>
    <w:rsid w:val="002169B6"/>
    <w:rsid w:val="00216F95"/>
    <w:rsid w:val="0021761A"/>
    <w:rsid w:val="0022019B"/>
    <w:rsid w:val="0022094B"/>
    <w:rsid w:val="00221064"/>
    <w:rsid w:val="00221633"/>
    <w:rsid w:val="00221931"/>
    <w:rsid w:val="00221A00"/>
    <w:rsid w:val="00221DC2"/>
    <w:rsid w:val="00221F80"/>
    <w:rsid w:val="00222DA3"/>
    <w:rsid w:val="00223174"/>
    <w:rsid w:val="002248C2"/>
    <w:rsid w:val="00224F9A"/>
    <w:rsid w:val="002266EA"/>
    <w:rsid w:val="00226C55"/>
    <w:rsid w:val="0023133D"/>
    <w:rsid w:val="00231836"/>
    <w:rsid w:val="00231CC1"/>
    <w:rsid w:val="00231F11"/>
    <w:rsid w:val="002320D4"/>
    <w:rsid w:val="002323E5"/>
    <w:rsid w:val="00232E9C"/>
    <w:rsid w:val="002333B0"/>
    <w:rsid w:val="002341DD"/>
    <w:rsid w:val="0023439F"/>
    <w:rsid w:val="0023491C"/>
    <w:rsid w:val="00234B50"/>
    <w:rsid w:val="00235207"/>
    <w:rsid w:val="00235634"/>
    <w:rsid w:val="002356E7"/>
    <w:rsid w:val="00235B64"/>
    <w:rsid w:val="00235B8B"/>
    <w:rsid w:val="00235CF6"/>
    <w:rsid w:val="00236321"/>
    <w:rsid w:val="00236DA4"/>
    <w:rsid w:val="002374AD"/>
    <w:rsid w:val="00237E10"/>
    <w:rsid w:val="00240299"/>
    <w:rsid w:val="00240F3F"/>
    <w:rsid w:val="00241F1F"/>
    <w:rsid w:val="00242A34"/>
    <w:rsid w:val="00243275"/>
    <w:rsid w:val="00243B60"/>
    <w:rsid w:val="00244288"/>
    <w:rsid w:val="00244D67"/>
    <w:rsid w:val="00244E6D"/>
    <w:rsid w:val="0024512C"/>
    <w:rsid w:val="00245398"/>
    <w:rsid w:val="002458BF"/>
    <w:rsid w:val="00245A33"/>
    <w:rsid w:val="00245C99"/>
    <w:rsid w:val="00245FFD"/>
    <w:rsid w:val="00246631"/>
    <w:rsid w:val="00246787"/>
    <w:rsid w:val="00247C0F"/>
    <w:rsid w:val="00247E8E"/>
    <w:rsid w:val="0025042F"/>
    <w:rsid w:val="0025064D"/>
    <w:rsid w:val="002512B2"/>
    <w:rsid w:val="00251A9E"/>
    <w:rsid w:val="00251B91"/>
    <w:rsid w:val="00251FEF"/>
    <w:rsid w:val="00252210"/>
    <w:rsid w:val="00252D30"/>
    <w:rsid w:val="00252E0A"/>
    <w:rsid w:val="0025342E"/>
    <w:rsid w:val="00253C3F"/>
    <w:rsid w:val="00255B31"/>
    <w:rsid w:val="00255FF1"/>
    <w:rsid w:val="0025614E"/>
    <w:rsid w:val="00256173"/>
    <w:rsid w:val="00256843"/>
    <w:rsid w:val="002568C9"/>
    <w:rsid w:val="00256C31"/>
    <w:rsid w:val="00256C83"/>
    <w:rsid w:val="0025733F"/>
    <w:rsid w:val="00257AA2"/>
    <w:rsid w:val="002610B7"/>
    <w:rsid w:val="00261489"/>
    <w:rsid w:val="00261A34"/>
    <w:rsid w:val="00261B1C"/>
    <w:rsid w:val="00261D20"/>
    <w:rsid w:val="00261FC2"/>
    <w:rsid w:val="00262F32"/>
    <w:rsid w:val="002630B3"/>
    <w:rsid w:val="0026339C"/>
    <w:rsid w:val="002633B1"/>
    <w:rsid w:val="00263CE4"/>
    <w:rsid w:val="002646C7"/>
    <w:rsid w:val="002647EC"/>
    <w:rsid w:val="0026491B"/>
    <w:rsid w:val="002653D9"/>
    <w:rsid w:val="00265B74"/>
    <w:rsid w:val="0026607E"/>
    <w:rsid w:val="0026664F"/>
    <w:rsid w:val="0026696D"/>
    <w:rsid w:val="002671CD"/>
    <w:rsid w:val="002676B5"/>
    <w:rsid w:val="00267B67"/>
    <w:rsid w:val="00267DB2"/>
    <w:rsid w:val="00270184"/>
    <w:rsid w:val="0027035F"/>
    <w:rsid w:val="00270A64"/>
    <w:rsid w:val="0027167F"/>
    <w:rsid w:val="00271B53"/>
    <w:rsid w:val="00271EE3"/>
    <w:rsid w:val="0027232D"/>
    <w:rsid w:val="002725C1"/>
    <w:rsid w:val="00272EB0"/>
    <w:rsid w:val="00274782"/>
    <w:rsid w:val="00275117"/>
    <w:rsid w:val="002751F5"/>
    <w:rsid w:val="002759D0"/>
    <w:rsid w:val="00275E20"/>
    <w:rsid w:val="00276A94"/>
    <w:rsid w:val="002770CE"/>
    <w:rsid w:val="00280D86"/>
    <w:rsid w:val="0028100A"/>
    <w:rsid w:val="0028168C"/>
    <w:rsid w:val="00281989"/>
    <w:rsid w:val="00281A5F"/>
    <w:rsid w:val="00281B55"/>
    <w:rsid w:val="00281D79"/>
    <w:rsid w:val="00282A9A"/>
    <w:rsid w:val="002842AF"/>
    <w:rsid w:val="00284392"/>
    <w:rsid w:val="0028490E"/>
    <w:rsid w:val="00284B7F"/>
    <w:rsid w:val="00285390"/>
    <w:rsid w:val="0028554E"/>
    <w:rsid w:val="002858D3"/>
    <w:rsid w:val="00286177"/>
    <w:rsid w:val="00286651"/>
    <w:rsid w:val="00287906"/>
    <w:rsid w:val="00287C0F"/>
    <w:rsid w:val="00287F70"/>
    <w:rsid w:val="00290144"/>
    <w:rsid w:val="00290D91"/>
    <w:rsid w:val="00290DA8"/>
    <w:rsid w:val="0029109F"/>
    <w:rsid w:val="002913C9"/>
    <w:rsid w:val="00291CF0"/>
    <w:rsid w:val="0029242C"/>
    <w:rsid w:val="00293212"/>
    <w:rsid w:val="002932BE"/>
    <w:rsid w:val="002933F9"/>
    <w:rsid w:val="0029380A"/>
    <w:rsid w:val="002938DC"/>
    <w:rsid w:val="00293EB9"/>
    <w:rsid w:val="00295B6F"/>
    <w:rsid w:val="002960B0"/>
    <w:rsid w:val="0029661F"/>
    <w:rsid w:val="00297946"/>
    <w:rsid w:val="00297FA3"/>
    <w:rsid w:val="002A0C0E"/>
    <w:rsid w:val="002A0D71"/>
    <w:rsid w:val="002A1798"/>
    <w:rsid w:val="002A218D"/>
    <w:rsid w:val="002A25E4"/>
    <w:rsid w:val="002A2F98"/>
    <w:rsid w:val="002A35A4"/>
    <w:rsid w:val="002A4007"/>
    <w:rsid w:val="002A462E"/>
    <w:rsid w:val="002A4CAB"/>
    <w:rsid w:val="002A53EC"/>
    <w:rsid w:val="002A5764"/>
    <w:rsid w:val="002A5EA0"/>
    <w:rsid w:val="002A6CCB"/>
    <w:rsid w:val="002A728A"/>
    <w:rsid w:val="002A74B2"/>
    <w:rsid w:val="002A753D"/>
    <w:rsid w:val="002A764E"/>
    <w:rsid w:val="002A7BE3"/>
    <w:rsid w:val="002B07DD"/>
    <w:rsid w:val="002B094A"/>
    <w:rsid w:val="002B0A81"/>
    <w:rsid w:val="002B1698"/>
    <w:rsid w:val="002B1C17"/>
    <w:rsid w:val="002B28E4"/>
    <w:rsid w:val="002B314C"/>
    <w:rsid w:val="002B3852"/>
    <w:rsid w:val="002B4EF6"/>
    <w:rsid w:val="002B58D6"/>
    <w:rsid w:val="002B6325"/>
    <w:rsid w:val="002B6478"/>
    <w:rsid w:val="002B6EDB"/>
    <w:rsid w:val="002B70F4"/>
    <w:rsid w:val="002B79D3"/>
    <w:rsid w:val="002B7BB5"/>
    <w:rsid w:val="002C02BF"/>
    <w:rsid w:val="002C0C26"/>
    <w:rsid w:val="002C113D"/>
    <w:rsid w:val="002C1242"/>
    <w:rsid w:val="002C1BBF"/>
    <w:rsid w:val="002C21C0"/>
    <w:rsid w:val="002C21DB"/>
    <w:rsid w:val="002C3250"/>
    <w:rsid w:val="002C35DE"/>
    <w:rsid w:val="002C3A01"/>
    <w:rsid w:val="002C41EA"/>
    <w:rsid w:val="002C431B"/>
    <w:rsid w:val="002C4343"/>
    <w:rsid w:val="002C43EE"/>
    <w:rsid w:val="002C50E3"/>
    <w:rsid w:val="002C51FA"/>
    <w:rsid w:val="002C5576"/>
    <w:rsid w:val="002C56AA"/>
    <w:rsid w:val="002C6059"/>
    <w:rsid w:val="002C69A0"/>
    <w:rsid w:val="002C6D20"/>
    <w:rsid w:val="002C7002"/>
    <w:rsid w:val="002D067F"/>
    <w:rsid w:val="002D0DD4"/>
    <w:rsid w:val="002D11CE"/>
    <w:rsid w:val="002D1E23"/>
    <w:rsid w:val="002D1FB5"/>
    <w:rsid w:val="002D2CF6"/>
    <w:rsid w:val="002D2F58"/>
    <w:rsid w:val="002D31A3"/>
    <w:rsid w:val="002D332A"/>
    <w:rsid w:val="002D34C2"/>
    <w:rsid w:val="002D4747"/>
    <w:rsid w:val="002D4F06"/>
    <w:rsid w:val="002D5EFB"/>
    <w:rsid w:val="002D6301"/>
    <w:rsid w:val="002D63ED"/>
    <w:rsid w:val="002D6B17"/>
    <w:rsid w:val="002D764B"/>
    <w:rsid w:val="002D7F0E"/>
    <w:rsid w:val="002E077E"/>
    <w:rsid w:val="002E0FD1"/>
    <w:rsid w:val="002E14A6"/>
    <w:rsid w:val="002E1C43"/>
    <w:rsid w:val="002E2329"/>
    <w:rsid w:val="002E2E53"/>
    <w:rsid w:val="002E32D8"/>
    <w:rsid w:val="002E3338"/>
    <w:rsid w:val="002E345E"/>
    <w:rsid w:val="002E35F1"/>
    <w:rsid w:val="002E3B73"/>
    <w:rsid w:val="002E4507"/>
    <w:rsid w:val="002E49B5"/>
    <w:rsid w:val="002E4CF8"/>
    <w:rsid w:val="002E4F6E"/>
    <w:rsid w:val="002E5813"/>
    <w:rsid w:val="002E63BB"/>
    <w:rsid w:val="002E65B9"/>
    <w:rsid w:val="002E76EF"/>
    <w:rsid w:val="002F07CC"/>
    <w:rsid w:val="002F0DC9"/>
    <w:rsid w:val="002F13D4"/>
    <w:rsid w:val="002F15D5"/>
    <w:rsid w:val="002F1AD3"/>
    <w:rsid w:val="002F1CD6"/>
    <w:rsid w:val="002F1F1A"/>
    <w:rsid w:val="002F211C"/>
    <w:rsid w:val="002F25C3"/>
    <w:rsid w:val="002F36E5"/>
    <w:rsid w:val="002F3857"/>
    <w:rsid w:val="002F3897"/>
    <w:rsid w:val="002F4A78"/>
    <w:rsid w:val="002F53FA"/>
    <w:rsid w:val="002F5815"/>
    <w:rsid w:val="002F5A39"/>
    <w:rsid w:val="002F5B99"/>
    <w:rsid w:val="002F6026"/>
    <w:rsid w:val="002F696D"/>
    <w:rsid w:val="002F71FF"/>
    <w:rsid w:val="002F733F"/>
    <w:rsid w:val="002F7D8C"/>
    <w:rsid w:val="002F7E9E"/>
    <w:rsid w:val="002F7EF0"/>
    <w:rsid w:val="0030039A"/>
    <w:rsid w:val="00300577"/>
    <w:rsid w:val="00300EDA"/>
    <w:rsid w:val="003012CD"/>
    <w:rsid w:val="00302537"/>
    <w:rsid w:val="003026A4"/>
    <w:rsid w:val="0030307D"/>
    <w:rsid w:val="0030413F"/>
    <w:rsid w:val="0030440F"/>
    <w:rsid w:val="00304593"/>
    <w:rsid w:val="00304C4D"/>
    <w:rsid w:val="00305283"/>
    <w:rsid w:val="00305658"/>
    <w:rsid w:val="00306271"/>
    <w:rsid w:val="003069D9"/>
    <w:rsid w:val="003078C1"/>
    <w:rsid w:val="00307A68"/>
    <w:rsid w:val="003102B6"/>
    <w:rsid w:val="003106D4"/>
    <w:rsid w:val="00311213"/>
    <w:rsid w:val="00311542"/>
    <w:rsid w:val="0031170D"/>
    <w:rsid w:val="003120BC"/>
    <w:rsid w:val="00312785"/>
    <w:rsid w:val="00312A7B"/>
    <w:rsid w:val="003133F1"/>
    <w:rsid w:val="00313AF1"/>
    <w:rsid w:val="003143DE"/>
    <w:rsid w:val="003147D8"/>
    <w:rsid w:val="00314ECA"/>
    <w:rsid w:val="00315205"/>
    <w:rsid w:val="0031523D"/>
    <w:rsid w:val="00315398"/>
    <w:rsid w:val="00315CAB"/>
    <w:rsid w:val="00316123"/>
    <w:rsid w:val="0031622E"/>
    <w:rsid w:val="0031624B"/>
    <w:rsid w:val="003166C8"/>
    <w:rsid w:val="00316757"/>
    <w:rsid w:val="003170A3"/>
    <w:rsid w:val="00317781"/>
    <w:rsid w:val="0032040E"/>
    <w:rsid w:val="00320569"/>
    <w:rsid w:val="00320F1A"/>
    <w:rsid w:val="003228D8"/>
    <w:rsid w:val="00322D1A"/>
    <w:rsid w:val="00322E7F"/>
    <w:rsid w:val="00322FBA"/>
    <w:rsid w:val="00323597"/>
    <w:rsid w:val="0032361A"/>
    <w:rsid w:val="00323704"/>
    <w:rsid w:val="00323788"/>
    <w:rsid w:val="00323A71"/>
    <w:rsid w:val="00323EFB"/>
    <w:rsid w:val="00323FEA"/>
    <w:rsid w:val="00324191"/>
    <w:rsid w:val="003242FD"/>
    <w:rsid w:val="003249E5"/>
    <w:rsid w:val="0032561C"/>
    <w:rsid w:val="003256FC"/>
    <w:rsid w:val="00325789"/>
    <w:rsid w:val="00326189"/>
    <w:rsid w:val="003265E7"/>
    <w:rsid w:val="00326AC9"/>
    <w:rsid w:val="00326B16"/>
    <w:rsid w:val="00326D0A"/>
    <w:rsid w:val="00327077"/>
    <w:rsid w:val="00327151"/>
    <w:rsid w:val="0032736B"/>
    <w:rsid w:val="00327386"/>
    <w:rsid w:val="00327AD4"/>
    <w:rsid w:val="00327F62"/>
    <w:rsid w:val="00327FCD"/>
    <w:rsid w:val="0033137B"/>
    <w:rsid w:val="00331716"/>
    <w:rsid w:val="00331906"/>
    <w:rsid w:val="00331A31"/>
    <w:rsid w:val="00331D48"/>
    <w:rsid w:val="003328E9"/>
    <w:rsid w:val="0033296D"/>
    <w:rsid w:val="00332DE0"/>
    <w:rsid w:val="003332F3"/>
    <w:rsid w:val="0033335E"/>
    <w:rsid w:val="00333549"/>
    <w:rsid w:val="00333AE7"/>
    <w:rsid w:val="00333D66"/>
    <w:rsid w:val="00334068"/>
    <w:rsid w:val="0033512F"/>
    <w:rsid w:val="003353B9"/>
    <w:rsid w:val="00336288"/>
    <w:rsid w:val="00336717"/>
    <w:rsid w:val="00336855"/>
    <w:rsid w:val="0033709B"/>
    <w:rsid w:val="0033759A"/>
    <w:rsid w:val="00337E58"/>
    <w:rsid w:val="00340B7F"/>
    <w:rsid w:val="0034131A"/>
    <w:rsid w:val="0034154F"/>
    <w:rsid w:val="00341E2E"/>
    <w:rsid w:val="003420EF"/>
    <w:rsid w:val="00342386"/>
    <w:rsid w:val="00342966"/>
    <w:rsid w:val="00342B87"/>
    <w:rsid w:val="00342D55"/>
    <w:rsid w:val="00342E1E"/>
    <w:rsid w:val="003435F5"/>
    <w:rsid w:val="0034360D"/>
    <w:rsid w:val="00343AAD"/>
    <w:rsid w:val="0034447E"/>
    <w:rsid w:val="00344818"/>
    <w:rsid w:val="00344EBE"/>
    <w:rsid w:val="00344ECE"/>
    <w:rsid w:val="00345828"/>
    <w:rsid w:val="0034613A"/>
    <w:rsid w:val="0034618A"/>
    <w:rsid w:val="00346902"/>
    <w:rsid w:val="0034765A"/>
    <w:rsid w:val="00347A26"/>
    <w:rsid w:val="00347AC3"/>
    <w:rsid w:val="00350340"/>
    <w:rsid w:val="00351244"/>
    <w:rsid w:val="0035140B"/>
    <w:rsid w:val="003516B1"/>
    <w:rsid w:val="00352599"/>
    <w:rsid w:val="00354405"/>
    <w:rsid w:val="0035445C"/>
    <w:rsid w:val="00355149"/>
    <w:rsid w:val="0035523D"/>
    <w:rsid w:val="0035668F"/>
    <w:rsid w:val="0035690B"/>
    <w:rsid w:val="00356FF3"/>
    <w:rsid w:val="00357437"/>
    <w:rsid w:val="00357BFB"/>
    <w:rsid w:val="003600F0"/>
    <w:rsid w:val="00360E17"/>
    <w:rsid w:val="003617F4"/>
    <w:rsid w:val="00361964"/>
    <w:rsid w:val="00361C10"/>
    <w:rsid w:val="00361E6A"/>
    <w:rsid w:val="003621E8"/>
    <w:rsid w:val="00362988"/>
    <w:rsid w:val="0036304A"/>
    <w:rsid w:val="00363931"/>
    <w:rsid w:val="003639D9"/>
    <w:rsid w:val="00364083"/>
    <w:rsid w:val="0036459F"/>
    <w:rsid w:val="003647E9"/>
    <w:rsid w:val="0036527F"/>
    <w:rsid w:val="0036568D"/>
    <w:rsid w:val="003656C0"/>
    <w:rsid w:val="0036571E"/>
    <w:rsid w:val="00365D0A"/>
    <w:rsid w:val="00366296"/>
    <w:rsid w:val="003673F2"/>
    <w:rsid w:val="0036777A"/>
    <w:rsid w:val="0036783E"/>
    <w:rsid w:val="003679FC"/>
    <w:rsid w:val="00367A16"/>
    <w:rsid w:val="003709FF"/>
    <w:rsid w:val="00370A80"/>
    <w:rsid w:val="0037117A"/>
    <w:rsid w:val="0037128E"/>
    <w:rsid w:val="0037285F"/>
    <w:rsid w:val="00372E55"/>
    <w:rsid w:val="00372F60"/>
    <w:rsid w:val="0037340A"/>
    <w:rsid w:val="003738D3"/>
    <w:rsid w:val="00373FB9"/>
    <w:rsid w:val="003755B4"/>
    <w:rsid w:val="00375E92"/>
    <w:rsid w:val="003761F2"/>
    <w:rsid w:val="003763AB"/>
    <w:rsid w:val="003763C0"/>
    <w:rsid w:val="0037692D"/>
    <w:rsid w:val="0037697F"/>
    <w:rsid w:val="00376BD8"/>
    <w:rsid w:val="00377576"/>
    <w:rsid w:val="00377585"/>
    <w:rsid w:val="00377F22"/>
    <w:rsid w:val="00380611"/>
    <w:rsid w:val="00380DC5"/>
    <w:rsid w:val="00381126"/>
    <w:rsid w:val="00381184"/>
    <w:rsid w:val="00381219"/>
    <w:rsid w:val="0038157D"/>
    <w:rsid w:val="00381582"/>
    <w:rsid w:val="003815DD"/>
    <w:rsid w:val="00381DE9"/>
    <w:rsid w:val="003820E3"/>
    <w:rsid w:val="00383832"/>
    <w:rsid w:val="003844F5"/>
    <w:rsid w:val="003844FF"/>
    <w:rsid w:val="00384FF0"/>
    <w:rsid w:val="00385E45"/>
    <w:rsid w:val="0038665C"/>
    <w:rsid w:val="00386B91"/>
    <w:rsid w:val="00390611"/>
    <w:rsid w:val="00390798"/>
    <w:rsid w:val="003908CD"/>
    <w:rsid w:val="00391192"/>
    <w:rsid w:val="003918C8"/>
    <w:rsid w:val="003919A2"/>
    <w:rsid w:val="00392669"/>
    <w:rsid w:val="00392837"/>
    <w:rsid w:val="003928FF"/>
    <w:rsid w:val="00392B8D"/>
    <w:rsid w:val="00392E09"/>
    <w:rsid w:val="00394137"/>
    <w:rsid w:val="00394BC7"/>
    <w:rsid w:val="00394F5F"/>
    <w:rsid w:val="0039584A"/>
    <w:rsid w:val="0039616A"/>
    <w:rsid w:val="00396A53"/>
    <w:rsid w:val="00396D71"/>
    <w:rsid w:val="003A03C1"/>
    <w:rsid w:val="003A0705"/>
    <w:rsid w:val="003A1977"/>
    <w:rsid w:val="003A1FD1"/>
    <w:rsid w:val="003A256D"/>
    <w:rsid w:val="003A2B2C"/>
    <w:rsid w:val="003A2B70"/>
    <w:rsid w:val="003A329D"/>
    <w:rsid w:val="003A343B"/>
    <w:rsid w:val="003A3AA7"/>
    <w:rsid w:val="003A3CA6"/>
    <w:rsid w:val="003A3D2F"/>
    <w:rsid w:val="003A49B0"/>
    <w:rsid w:val="003A4DAB"/>
    <w:rsid w:val="003A50CD"/>
    <w:rsid w:val="003A52B5"/>
    <w:rsid w:val="003A545B"/>
    <w:rsid w:val="003A590B"/>
    <w:rsid w:val="003A6FFD"/>
    <w:rsid w:val="003B067A"/>
    <w:rsid w:val="003B1079"/>
    <w:rsid w:val="003B109B"/>
    <w:rsid w:val="003B13A6"/>
    <w:rsid w:val="003B183C"/>
    <w:rsid w:val="003B183F"/>
    <w:rsid w:val="003B1C5E"/>
    <w:rsid w:val="003B1D8C"/>
    <w:rsid w:val="003B2C23"/>
    <w:rsid w:val="003B2D74"/>
    <w:rsid w:val="003B310E"/>
    <w:rsid w:val="003B3F81"/>
    <w:rsid w:val="003B40CB"/>
    <w:rsid w:val="003B47E0"/>
    <w:rsid w:val="003B4903"/>
    <w:rsid w:val="003B5459"/>
    <w:rsid w:val="003B5CA8"/>
    <w:rsid w:val="003B6169"/>
    <w:rsid w:val="003B6304"/>
    <w:rsid w:val="003B666A"/>
    <w:rsid w:val="003B6993"/>
    <w:rsid w:val="003B6CBD"/>
    <w:rsid w:val="003B6D1D"/>
    <w:rsid w:val="003C0250"/>
    <w:rsid w:val="003C0309"/>
    <w:rsid w:val="003C04EE"/>
    <w:rsid w:val="003C0709"/>
    <w:rsid w:val="003C104D"/>
    <w:rsid w:val="003C11F3"/>
    <w:rsid w:val="003C17E4"/>
    <w:rsid w:val="003C28B2"/>
    <w:rsid w:val="003C2EB1"/>
    <w:rsid w:val="003C41A9"/>
    <w:rsid w:val="003C519D"/>
    <w:rsid w:val="003C536C"/>
    <w:rsid w:val="003C6179"/>
    <w:rsid w:val="003C639F"/>
    <w:rsid w:val="003C6481"/>
    <w:rsid w:val="003C7D58"/>
    <w:rsid w:val="003D04C5"/>
    <w:rsid w:val="003D12C7"/>
    <w:rsid w:val="003D17A2"/>
    <w:rsid w:val="003D23C1"/>
    <w:rsid w:val="003D321E"/>
    <w:rsid w:val="003D3A93"/>
    <w:rsid w:val="003D44E9"/>
    <w:rsid w:val="003D46B6"/>
    <w:rsid w:val="003D4D63"/>
    <w:rsid w:val="003D5069"/>
    <w:rsid w:val="003D5FA2"/>
    <w:rsid w:val="003E0378"/>
    <w:rsid w:val="003E0466"/>
    <w:rsid w:val="003E0CE8"/>
    <w:rsid w:val="003E1280"/>
    <w:rsid w:val="003E1EE1"/>
    <w:rsid w:val="003E2F99"/>
    <w:rsid w:val="003E30B5"/>
    <w:rsid w:val="003E38BA"/>
    <w:rsid w:val="003E45D5"/>
    <w:rsid w:val="003E47D6"/>
    <w:rsid w:val="003E4F3A"/>
    <w:rsid w:val="003E6CEA"/>
    <w:rsid w:val="003F0E2C"/>
    <w:rsid w:val="003F1269"/>
    <w:rsid w:val="003F318E"/>
    <w:rsid w:val="003F3473"/>
    <w:rsid w:val="003F358A"/>
    <w:rsid w:val="003F4488"/>
    <w:rsid w:val="003F4FBA"/>
    <w:rsid w:val="003F5028"/>
    <w:rsid w:val="003F5445"/>
    <w:rsid w:val="003F56E4"/>
    <w:rsid w:val="003F6344"/>
    <w:rsid w:val="003F67A5"/>
    <w:rsid w:val="003F67ED"/>
    <w:rsid w:val="003F6EBE"/>
    <w:rsid w:val="003F7087"/>
    <w:rsid w:val="003F7F14"/>
    <w:rsid w:val="004006AD"/>
    <w:rsid w:val="00400706"/>
    <w:rsid w:val="004009AF"/>
    <w:rsid w:val="00400BA4"/>
    <w:rsid w:val="004011BD"/>
    <w:rsid w:val="004013D6"/>
    <w:rsid w:val="00401966"/>
    <w:rsid w:val="00401BB1"/>
    <w:rsid w:val="00402085"/>
    <w:rsid w:val="004025FC"/>
    <w:rsid w:val="00402787"/>
    <w:rsid w:val="00403A24"/>
    <w:rsid w:val="00404CC4"/>
    <w:rsid w:val="00404FEE"/>
    <w:rsid w:val="004050A1"/>
    <w:rsid w:val="0040516D"/>
    <w:rsid w:val="00405447"/>
    <w:rsid w:val="00405624"/>
    <w:rsid w:val="00406804"/>
    <w:rsid w:val="00406B8D"/>
    <w:rsid w:val="00406E8F"/>
    <w:rsid w:val="004073EA"/>
    <w:rsid w:val="00407C67"/>
    <w:rsid w:val="00410B51"/>
    <w:rsid w:val="004115D4"/>
    <w:rsid w:val="004117C8"/>
    <w:rsid w:val="0041183D"/>
    <w:rsid w:val="00412012"/>
    <w:rsid w:val="00412E64"/>
    <w:rsid w:val="00413789"/>
    <w:rsid w:val="00413951"/>
    <w:rsid w:val="004139FD"/>
    <w:rsid w:val="00413B50"/>
    <w:rsid w:val="004142A9"/>
    <w:rsid w:val="004146D5"/>
    <w:rsid w:val="00414ADF"/>
    <w:rsid w:val="00414F70"/>
    <w:rsid w:val="00415410"/>
    <w:rsid w:val="00415518"/>
    <w:rsid w:val="00415AFB"/>
    <w:rsid w:val="00415D79"/>
    <w:rsid w:val="00416104"/>
    <w:rsid w:val="004164DC"/>
    <w:rsid w:val="004168E6"/>
    <w:rsid w:val="00416ACF"/>
    <w:rsid w:val="00417239"/>
    <w:rsid w:val="00417E5D"/>
    <w:rsid w:val="00417E9A"/>
    <w:rsid w:val="00420E54"/>
    <w:rsid w:val="0042143E"/>
    <w:rsid w:val="00421A27"/>
    <w:rsid w:val="00421B58"/>
    <w:rsid w:val="00421E06"/>
    <w:rsid w:val="00422103"/>
    <w:rsid w:val="00423E35"/>
    <w:rsid w:val="0042491A"/>
    <w:rsid w:val="004259C9"/>
    <w:rsid w:val="00425C70"/>
    <w:rsid w:val="00425EE1"/>
    <w:rsid w:val="004260CA"/>
    <w:rsid w:val="00426111"/>
    <w:rsid w:val="004267E5"/>
    <w:rsid w:val="0042754C"/>
    <w:rsid w:val="00427B60"/>
    <w:rsid w:val="00427D03"/>
    <w:rsid w:val="00430572"/>
    <w:rsid w:val="004305A8"/>
    <w:rsid w:val="0043165A"/>
    <w:rsid w:val="00431A44"/>
    <w:rsid w:val="00431BFF"/>
    <w:rsid w:val="00431E0C"/>
    <w:rsid w:val="004323E8"/>
    <w:rsid w:val="00432B93"/>
    <w:rsid w:val="00432E74"/>
    <w:rsid w:val="00434008"/>
    <w:rsid w:val="00434277"/>
    <w:rsid w:val="00434B65"/>
    <w:rsid w:val="00434DB1"/>
    <w:rsid w:val="004354BC"/>
    <w:rsid w:val="004356C3"/>
    <w:rsid w:val="00435CE9"/>
    <w:rsid w:val="00435DE5"/>
    <w:rsid w:val="004363BB"/>
    <w:rsid w:val="00436523"/>
    <w:rsid w:val="0043671C"/>
    <w:rsid w:val="00436862"/>
    <w:rsid w:val="00436CCD"/>
    <w:rsid w:val="00437012"/>
    <w:rsid w:val="0043718C"/>
    <w:rsid w:val="0043725F"/>
    <w:rsid w:val="00437D38"/>
    <w:rsid w:val="00440866"/>
    <w:rsid w:val="00440E82"/>
    <w:rsid w:val="004416D9"/>
    <w:rsid w:val="0044267F"/>
    <w:rsid w:val="004427D3"/>
    <w:rsid w:val="00442AAE"/>
    <w:rsid w:val="00442F30"/>
    <w:rsid w:val="00443E28"/>
    <w:rsid w:val="00444044"/>
    <w:rsid w:val="00444288"/>
    <w:rsid w:val="00444367"/>
    <w:rsid w:val="00444FB2"/>
    <w:rsid w:val="00446021"/>
    <w:rsid w:val="00446348"/>
    <w:rsid w:val="00446423"/>
    <w:rsid w:val="0044657F"/>
    <w:rsid w:val="00446B35"/>
    <w:rsid w:val="0044710B"/>
    <w:rsid w:val="00447588"/>
    <w:rsid w:val="0044788C"/>
    <w:rsid w:val="00447A86"/>
    <w:rsid w:val="00447BB1"/>
    <w:rsid w:val="004518F6"/>
    <w:rsid w:val="0045193B"/>
    <w:rsid w:val="00452670"/>
    <w:rsid w:val="0045297B"/>
    <w:rsid w:val="00452A3C"/>
    <w:rsid w:val="00452BCC"/>
    <w:rsid w:val="004534F2"/>
    <w:rsid w:val="00453929"/>
    <w:rsid w:val="00453BBF"/>
    <w:rsid w:val="00453F80"/>
    <w:rsid w:val="0045408E"/>
    <w:rsid w:val="00454233"/>
    <w:rsid w:val="0045474C"/>
    <w:rsid w:val="00454E8F"/>
    <w:rsid w:val="0045561D"/>
    <w:rsid w:val="00456692"/>
    <w:rsid w:val="004572F7"/>
    <w:rsid w:val="0045784A"/>
    <w:rsid w:val="0046020F"/>
    <w:rsid w:val="004603D5"/>
    <w:rsid w:val="004610D0"/>
    <w:rsid w:val="0046159C"/>
    <w:rsid w:val="004616AB"/>
    <w:rsid w:val="0046192D"/>
    <w:rsid w:val="00461C58"/>
    <w:rsid w:val="0046234A"/>
    <w:rsid w:val="00462648"/>
    <w:rsid w:val="00462665"/>
    <w:rsid w:val="00462B20"/>
    <w:rsid w:val="00462B32"/>
    <w:rsid w:val="00463196"/>
    <w:rsid w:val="004646F1"/>
    <w:rsid w:val="004647DC"/>
    <w:rsid w:val="0046486C"/>
    <w:rsid w:val="004659EE"/>
    <w:rsid w:val="00465D08"/>
    <w:rsid w:val="00466AC7"/>
    <w:rsid w:val="00470338"/>
    <w:rsid w:val="00470971"/>
    <w:rsid w:val="0047169D"/>
    <w:rsid w:val="00472041"/>
    <w:rsid w:val="004721E9"/>
    <w:rsid w:val="00472B48"/>
    <w:rsid w:val="00472FBA"/>
    <w:rsid w:val="00473954"/>
    <w:rsid w:val="00473C3C"/>
    <w:rsid w:val="00474FB6"/>
    <w:rsid w:val="004750E0"/>
    <w:rsid w:val="00475956"/>
    <w:rsid w:val="0047632A"/>
    <w:rsid w:val="00476C94"/>
    <w:rsid w:val="00476D3D"/>
    <w:rsid w:val="00476D73"/>
    <w:rsid w:val="00477189"/>
    <w:rsid w:val="004776C2"/>
    <w:rsid w:val="004776F5"/>
    <w:rsid w:val="0048045B"/>
    <w:rsid w:val="00480F5B"/>
    <w:rsid w:val="00481919"/>
    <w:rsid w:val="00482419"/>
    <w:rsid w:val="00482474"/>
    <w:rsid w:val="0048268B"/>
    <w:rsid w:val="0048298B"/>
    <w:rsid w:val="00482F42"/>
    <w:rsid w:val="00483E4D"/>
    <w:rsid w:val="004848D6"/>
    <w:rsid w:val="00484930"/>
    <w:rsid w:val="00484C87"/>
    <w:rsid w:val="004852AD"/>
    <w:rsid w:val="00485341"/>
    <w:rsid w:val="004858E2"/>
    <w:rsid w:val="00485BD1"/>
    <w:rsid w:val="004860FE"/>
    <w:rsid w:val="00486362"/>
    <w:rsid w:val="00487A32"/>
    <w:rsid w:val="00490464"/>
    <w:rsid w:val="0049103D"/>
    <w:rsid w:val="0049151B"/>
    <w:rsid w:val="00491DA8"/>
    <w:rsid w:val="004926F0"/>
    <w:rsid w:val="004932B0"/>
    <w:rsid w:val="00493F78"/>
    <w:rsid w:val="00494067"/>
    <w:rsid w:val="00494942"/>
    <w:rsid w:val="00494D04"/>
    <w:rsid w:val="00495353"/>
    <w:rsid w:val="00495D3B"/>
    <w:rsid w:val="004960D9"/>
    <w:rsid w:val="00496205"/>
    <w:rsid w:val="00496CBA"/>
    <w:rsid w:val="00496F2A"/>
    <w:rsid w:val="0049762D"/>
    <w:rsid w:val="00497B83"/>
    <w:rsid w:val="004A0991"/>
    <w:rsid w:val="004A0A0D"/>
    <w:rsid w:val="004A1A33"/>
    <w:rsid w:val="004A2053"/>
    <w:rsid w:val="004A313F"/>
    <w:rsid w:val="004A3256"/>
    <w:rsid w:val="004A33ED"/>
    <w:rsid w:val="004A37C6"/>
    <w:rsid w:val="004A42D9"/>
    <w:rsid w:val="004A532A"/>
    <w:rsid w:val="004A6AB8"/>
    <w:rsid w:val="004A6EAD"/>
    <w:rsid w:val="004A76D7"/>
    <w:rsid w:val="004A7C69"/>
    <w:rsid w:val="004B03E7"/>
    <w:rsid w:val="004B16D1"/>
    <w:rsid w:val="004B1935"/>
    <w:rsid w:val="004B204C"/>
    <w:rsid w:val="004B219A"/>
    <w:rsid w:val="004B2C91"/>
    <w:rsid w:val="004B3615"/>
    <w:rsid w:val="004B371B"/>
    <w:rsid w:val="004B4CA8"/>
    <w:rsid w:val="004B58CD"/>
    <w:rsid w:val="004B5AC3"/>
    <w:rsid w:val="004B5E57"/>
    <w:rsid w:val="004B5E9D"/>
    <w:rsid w:val="004B7FFC"/>
    <w:rsid w:val="004C0BEB"/>
    <w:rsid w:val="004C1D3C"/>
    <w:rsid w:val="004C21E2"/>
    <w:rsid w:val="004C26E9"/>
    <w:rsid w:val="004C35DA"/>
    <w:rsid w:val="004C3796"/>
    <w:rsid w:val="004C52DF"/>
    <w:rsid w:val="004C5522"/>
    <w:rsid w:val="004C60AE"/>
    <w:rsid w:val="004C6965"/>
    <w:rsid w:val="004C6BB1"/>
    <w:rsid w:val="004C71CD"/>
    <w:rsid w:val="004C739F"/>
    <w:rsid w:val="004C7554"/>
    <w:rsid w:val="004C77DC"/>
    <w:rsid w:val="004C7902"/>
    <w:rsid w:val="004D0030"/>
    <w:rsid w:val="004D05C7"/>
    <w:rsid w:val="004D0682"/>
    <w:rsid w:val="004D0827"/>
    <w:rsid w:val="004D0E4D"/>
    <w:rsid w:val="004D1AB0"/>
    <w:rsid w:val="004D1C88"/>
    <w:rsid w:val="004D1DB1"/>
    <w:rsid w:val="004D1E0B"/>
    <w:rsid w:val="004D1ECC"/>
    <w:rsid w:val="004D1FDB"/>
    <w:rsid w:val="004D272E"/>
    <w:rsid w:val="004D29B7"/>
    <w:rsid w:val="004D2A96"/>
    <w:rsid w:val="004D2AD0"/>
    <w:rsid w:val="004D2C91"/>
    <w:rsid w:val="004D2F33"/>
    <w:rsid w:val="004D2F36"/>
    <w:rsid w:val="004D3A4C"/>
    <w:rsid w:val="004D4294"/>
    <w:rsid w:val="004D43D3"/>
    <w:rsid w:val="004D4A0B"/>
    <w:rsid w:val="004D4C93"/>
    <w:rsid w:val="004D4DCF"/>
    <w:rsid w:val="004D59DD"/>
    <w:rsid w:val="004D5DD1"/>
    <w:rsid w:val="004D6120"/>
    <w:rsid w:val="004D6513"/>
    <w:rsid w:val="004D667F"/>
    <w:rsid w:val="004D6A66"/>
    <w:rsid w:val="004D6B3F"/>
    <w:rsid w:val="004D6EEE"/>
    <w:rsid w:val="004D7BB4"/>
    <w:rsid w:val="004E086A"/>
    <w:rsid w:val="004E1B70"/>
    <w:rsid w:val="004E25AD"/>
    <w:rsid w:val="004E25BF"/>
    <w:rsid w:val="004E2A09"/>
    <w:rsid w:val="004E2B11"/>
    <w:rsid w:val="004E2C88"/>
    <w:rsid w:val="004E2E75"/>
    <w:rsid w:val="004E36DF"/>
    <w:rsid w:val="004E383D"/>
    <w:rsid w:val="004E41AA"/>
    <w:rsid w:val="004E41B2"/>
    <w:rsid w:val="004E4C18"/>
    <w:rsid w:val="004E5BD2"/>
    <w:rsid w:val="004E6A82"/>
    <w:rsid w:val="004E6DBA"/>
    <w:rsid w:val="004E72CF"/>
    <w:rsid w:val="004F03D1"/>
    <w:rsid w:val="004F0657"/>
    <w:rsid w:val="004F0C60"/>
    <w:rsid w:val="004F1A72"/>
    <w:rsid w:val="004F2122"/>
    <w:rsid w:val="004F23B4"/>
    <w:rsid w:val="004F2A4F"/>
    <w:rsid w:val="004F35B8"/>
    <w:rsid w:val="004F38C5"/>
    <w:rsid w:val="004F3C54"/>
    <w:rsid w:val="004F3CCB"/>
    <w:rsid w:val="004F46BB"/>
    <w:rsid w:val="004F4D6F"/>
    <w:rsid w:val="004F5BED"/>
    <w:rsid w:val="004F6622"/>
    <w:rsid w:val="004F73EC"/>
    <w:rsid w:val="004F78DC"/>
    <w:rsid w:val="004F7B20"/>
    <w:rsid w:val="005005AF"/>
    <w:rsid w:val="005005CD"/>
    <w:rsid w:val="00500DCE"/>
    <w:rsid w:val="00500FA2"/>
    <w:rsid w:val="005012F4"/>
    <w:rsid w:val="0050152E"/>
    <w:rsid w:val="005015C8"/>
    <w:rsid w:val="00501A5C"/>
    <w:rsid w:val="00501CD0"/>
    <w:rsid w:val="00502FE9"/>
    <w:rsid w:val="005037D2"/>
    <w:rsid w:val="00503F2D"/>
    <w:rsid w:val="00504383"/>
    <w:rsid w:val="00505133"/>
    <w:rsid w:val="0050521F"/>
    <w:rsid w:val="00506AB4"/>
    <w:rsid w:val="0050755E"/>
    <w:rsid w:val="00507DA8"/>
    <w:rsid w:val="00510F80"/>
    <w:rsid w:val="00510FD0"/>
    <w:rsid w:val="00511832"/>
    <w:rsid w:val="00511BD4"/>
    <w:rsid w:val="00512FB5"/>
    <w:rsid w:val="005139FD"/>
    <w:rsid w:val="00513D10"/>
    <w:rsid w:val="00514918"/>
    <w:rsid w:val="005153AC"/>
    <w:rsid w:val="005157DE"/>
    <w:rsid w:val="00515957"/>
    <w:rsid w:val="0051595B"/>
    <w:rsid w:val="0052052C"/>
    <w:rsid w:val="0052074F"/>
    <w:rsid w:val="00523053"/>
    <w:rsid w:val="005230DF"/>
    <w:rsid w:val="005233AF"/>
    <w:rsid w:val="00523578"/>
    <w:rsid w:val="005239FE"/>
    <w:rsid w:val="00523E92"/>
    <w:rsid w:val="00523F19"/>
    <w:rsid w:val="00523FCA"/>
    <w:rsid w:val="00524420"/>
    <w:rsid w:val="005249CF"/>
    <w:rsid w:val="00524BC2"/>
    <w:rsid w:val="00524C82"/>
    <w:rsid w:val="00524CC3"/>
    <w:rsid w:val="005267D0"/>
    <w:rsid w:val="00526F0C"/>
    <w:rsid w:val="005272F3"/>
    <w:rsid w:val="0053027E"/>
    <w:rsid w:val="0053056A"/>
    <w:rsid w:val="00531CE2"/>
    <w:rsid w:val="00532456"/>
    <w:rsid w:val="00532590"/>
    <w:rsid w:val="00533E67"/>
    <w:rsid w:val="005340F4"/>
    <w:rsid w:val="00534383"/>
    <w:rsid w:val="005349EC"/>
    <w:rsid w:val="00535FA6"/>
    <w:rsid w:val="00536630"/>
    <w:rsid w:val="00536639"/>
    <w:rsid w:val="005366AC"/>
    <w:rsid w:val="005372DC"/>
    <w:rsid w:val="00537398"/>
    <w:rsid w:val="005374A8"/>
    <w:rsid w:val="0053778A"/>
    <w:rsid w:val="00537EBD"/>
    <w:rsid w:val="00537F8D"/>
    <w:rsid w:val="005401A5"/>
    <w:rsid w:val="00540708"/>
    <w:rsid w:val="005407AC"/>
    <w:rsid w:val="00540C80"/>
    <w:rsid w:val="005416CC"/>
    <w:rsid w:val="005416D6"/>
    <w:rsid w:val="005419B5"/>
    <w:rsid w:val="00542360"/>
    <w:rsid w:val="00542678"/>
    <w:rsid w:val="005426FB"/>
    <w:rsid w:val="0054285B"/>
    <w:rsid w:val="00542F0B"/>
    <w:rsid w:val="00543022"/>
    <w:rsid w:val="00543F0D"/>
    <w:rsid w:val="005445A8"/>
    <w:rsid w:val="00544ABB"/>
    <w:rsid w:val="00544C30"/>
    <w:rsid w:val="00544DA2"/>
    <w:rsid w:val="00544F49"/>
    <w:rsid w:val="00545D30"/>
    <w:rsid w:val="00545FA5"/>
    <w:rsid w:val="0054600A"/>
    <w:rsid w:val="00546538"/>
    <w:rsid w:val="005466CD"/>
    <w:rsid w:val="00547C9C"/>
    <w:rsid w:val="005503C3"/>
    <w:rsid w:val="005504F5"/>
    <w:rsid w:val="00550554"/>
    <w:rsid w:val="00550738"/>
    <w:rsid w:val="005515FF"/>
    <w:rsid w:val="00551861"/>
    <w:rsid w:val="00552291"/>
    <w:rsid w:val="00552BD0"/>
    <w:rsid w:val="00553553"/>
    <w:rsid w:val="0055369A"/>
    <w:rsid w:val="00554729"/>
    <w:rsid w:val="00555014"/>
    <w:rsid w:val="0055513E"/>
    <w:rsid w:val="005551D6"/>
    <w:rsid w:val="00555986"/>
    <w:rsid w:val="00555C39"/>
    <w:rsid w:val="00555CFD"/>
    <w:rsid w:val="0055616C"/>
    <w:rsid w:val="0055687F"/>
    <w:rsid w:val="00556E8D"/>
    <w:rsid w:val="005573F1"/>
    <w:rsid w:val="005574E1"/>
    <w:rsid w:val="0055772A"/>
    <w:rsid w:val="005607C3"/>
    <w:rsid w:val="00560BFB"/>
    <w:rsid w:val="0056101F"/>
    <w:rsid w:val="005616CF"/>
    <w:rsid w:val="0056227B"/>
    <w:rsid w:val="00563236"/>
    <w:rsid w:val="005632C6"/>
    <w:rsid w:val="00563692"/>
    <w:rsid w:val="005638A3"/>
    <w:rsid w:val="00565BCD"/>
    <w:rsid w:val="00565C8F"/>
    <w:rsid w:val="00565F48"/>
    <w:rsid w:val="00566E40"/>
    <w:rsid w:val="005672D3"/>
    <w:rsid w:val="0056731C"/>
    <w:rsid w:val="00567FDC"/>
    <w:rsid w:val="005706C0"/>
    <w:rsid w:val="005716BC"/>
    <w:rsid w:val="00571858"/>
    <w:rsid w:val="00571C56"/>
    <w:rsid w:val="0057246D"/>
    <w:rsid w:val="0057269E"/>
    <w:rsid w:val="005731E8"/>
    <w:rsid w:val="0057351C"/>
    <w:rsid w:val="005738FD"/>
    <w:rsid w:val="00573981"/>
    <w:rsid w:val="00574258"/>
    <w:rsid w:val="00574F11"/>
    <w:rsid w:val="0057566C"/>
    <w:rsid w:val="0057585A"/>
    <w:rsid w:val="005758C6"/>
    <w:rsid w:val="005759F1"/>
    <w:rsid w:val="00575B4F"/>
    <w:rsid w:val="0057604F"/>
    <w:rsid w:val="00576552"/>
    <w:rsid w:val="00576849"/>
    <w:rsid w:val="0057713F"/>
    <w:rsid w:val="005777B9"/>
    <w:rsid w:val="005777FC"/>
    <w:rsid w:val="00577D82"/>
    <w:rsid w:val="005802B1"/>
    <w:rsid w:val="00580964"/>
    <w:rsid w:val="00580A71"/>
    <w:rsid w:val="00581182"/>
    <w:rsid w:val="005815BD"/>
    <w:rsid w:val="00581731"/>
    <w:rsid w:val="0058195D"/>
    <w:rsid w:val="00581AA4"/>
    <w:rsid w:val="00582023"/>
    <w:rsid w:val="005820DA"/>
    <w:rsid w:val="005820E1"/>
    <w:rsid w:val="005829E9"/>
    <w:rsid w:val="00582FB4"/>
    <w:rsid w:val="00583E8C"/>
    <w:rsid w:val="00584C1E"/>
    <w:rsid w:val="0058535F"/>
    <w:rsid w:val="005858DF"/>
    <w:rsid w:val="00585906"/>
    <w:rsid w:val="00585B41"/>
    <w:rsid w:val="00585CD4"/>
    <w:rsid w:val="00585DD0"/>
    <w:rsid w:val="00586B82"/>
    <w:rsid w:val="00590B3E"/>
    <w:rsid w:val="00590F77"/>
    <w:rsid w:val="005911A0"/>
    <w:rsid w:val="00591275"/>
    <w:rsid w:val="00591B37"/>
    <w:rsid w:val="00591C41"/>
    <w:rsid w:val="005922F7"/>
    <w:rsid w:val="005924EB"/>
    <w:rsid w:val="00592625"/>
    <w:rsid w:val="005926F3"/>
    <w:rsid w:val="00592AE7"/>
    <w:rsid w:val="00593869"/>
    <w:rsid w:val="00593C2A"/>
    <w:rsid w:val="00593E50"/>
    <w:rsid w:val="0059405D"/>
    <w:rsid w:val="0059491E"/>
    <w:rsid w:val="005949D1"/>
    <w:rsid w:val="00594C46"/>
    <w:rsid w:val="0059517F"/>
    <w:rsid w:val="0059548F"/>
    <w:rsid w:val="00595614"/>
    <w:rsid w:val="00596204"/>
    <w:rsid w:val="00596ED9"/>
    <w:rsid w:val="00597520"/>
    <w:rsid w:val="00597DFF"/>
    <w:rsid w:val="005A039E"/>
    <w:rsid w:val="005A1A8E"/>
    <w:rsid w:val="005A1B3B"/>
    <w:rsid w:val="005A200C"/>
    <w:rsid w:val="005A2861"/>
    <w:rsid w:val="005A296F"/>
    <w:rsid w:val="005A2F52"/>
    <w:rsid w:val="005A3079"/>
    <w:rsid w:val="005A3DE8"/>
    <w:rsid w:val="005A4175"/>
    <w:rsid w:val="005A4E0C"/>
    <w:rsid w:val="005A4FBF"/>
    <w:rsid w:val="005A50BB"/>
    <w:rsid w:val="005A563A"/>
    <w:rsid w:val="005A5812"/>
    <w:rsid w:val="005A650C"/>
    <w:rsid w:val="005A6D31"/>
    <w:rsid w:val="005A7274"/>
    <w:rsid w:val="005A7523"/>
    <w:rsid w:val="005A7BCD"/>
    <w:rsid w:val="005B0784"/>
    <w:rsid w:val="005B0A72"/>
    <w:rsid w:val="005B0F62"/>
    <w:rsid w:val="005B0FC0"/>
    <w:rsid w:val="005B0FE7"/>
    <w:rsid w:val="005B1155"/>
    <w:rsid w:val="005B138A"/>
    <w:rsid w:val="005B1448"/>
    <w:rsid w:val="005B149A"/>
    <w:rsid w:val="005B1DDD"/>
    <w:rsid w:val="005B2584"/>
    <w:rsid w:val="005B2870"/>
    <w:rsid w:val="005B2A1F"/>
    <w:rsid w:val="005B35FC"/>
    <w:rsid w:val="005B374C"/>
    <w:rsid w:val="005B4DF5"/>
    <w:rsid w:val="005B4F1E"/>
    <w:rsid w:val="005B5A49"/>
    <w:rsid w:val="005B5CA6"/>
    <w:rsid w:val="005B5D05"/>
    <w:rsid w:val="005B617D"/>
    <w:rsid w:val="005B6189"/>
    <w:rsid w:val="005B6221"/>
    <w:rsid w:val="005B6772"/>
    <w:rsid w:val="005B6A3C"/>
    <w:rsid w:val="005B765A"/>
    <w:rsid w:val="005C0165"/>
    <w:rsid w:val="005C01F0"/>
    <w:rsid w:val="005C163F"/>
    <w:rsid w:val="005C29CF"/>
    <w:rsid w:val="005C2A0D"/>
    <w:rsid w:val="005C2B92"/>
    <w:rsid w:val="005C31DE"/>
    <w:rsid w:val="005C31E3"/>
    <w:rsid w:val="005C3294"/>
    <w:rsid w:val="005C37A3"/>
    <w:rsid w:val="005C3F92"/>
    <w:rsid w:val="005C40D6"/>
    <w:rsid w:val="005C468D"/>
    <w:rsid w:val="005C499E"/>
    <w:rsid w:val="005C5015"/>
    <w:rsid w:val="005C54BE"/>
    <w:rsid w:val="005C55D9"/>
    <w:rsid w:val="005C5950"/>
    <w:rsid w:val="005C5A38"/>
    <w:rsid w:val="005C5DD2"/>
    <w:rsid w:val="005C5EE4"/>
    <w:rsid w:val="005C6319"/>
    <w:rsid w:val="005C6E90"/>
    <w:rsid w:val="005C718F"/>
    <w:rsid w:val="005C7699"/>
    <w:rsid w:val="005D02E7"/>
    <w:rsid w:val="005D0694"/>
    <w:rsid w:val="005D0C7B"/>
    <w:rsid w:val="005D106F"/>
    <w:rsid w:val="005D1CA4"/>
    <w:rsid w:val="005D1CCD"/>
    <w:rsid w:val="005D212E"/>
    <w:rsid w:val="005D21DF"/>
    <w:rsid w:val="005D2B41"/>
    <w:rsid w:val="005D3229"/>
    <w:rsid w:val="005D344E"/>
    <w:rsid w:val="005D4483"/>
    <w:rsid w:val="005D54D4"/>
    <w:rsid w:val="005D5A08"/>
    <w:rsid w:val="005E003F"/>
    <w:rsid w:val="005E02A8"/>
    <w:rsid w:val="005E040F"/>
    <w:rsid w:val="005E045F"/>
    <w:rsid w:val="005E0819"/>
    <w:rsid w:val="005E0A4F"/>
    <w:rsid w:val="005E0C49"/>
    <w:rsid w:val="005E0DE7"/>
    <w:rsid w:val="005E1654"/>
    <w:rsid w:val="005E1CAB"/>
    <w:rsid w:val="005E24BE"/>
    <w:rsid w:val="005E29ED"/>
    <w:rsid w:val="005E3381"/>
    <w:rsid w:val="005E387A"/>
    <w:rsid w:val="005E39D7"/>
    <w:rsid w:val="005E41F5"/>
    <w:rsid w:val="005E46C6"/>
    <w:rsid w:val="005E47AB"/>
    <w:rsid w:val="005E4A67"/>
    <w:rsid w:val="005E4DF0"/>
    <w:rsid w:val="005E55CC"/>
    <w:rsid w:val="005E58A2"/>
    <w:rsid w:val="005E5EB2"/>
    <w:rsid w:val="005E6207"/>
    <w:rsid w:val="005E663C"/>
    <w:rsid w:val="005E6E6A"/>
    <w:rsid w:val="005E71E3"/>
    <w:rsid w:val="005E7FDD"/>
    <w:rsid w:val="005F00CE"/>
    <w:rsid w:val="005F022D"/>
    <w:rsid w:val="005F0758"/>
    <w:rsid w:val="005F087F"/>
    <w:rsid w:val="005F152E"/>
    <w:rsid w:val="005F2688"/>
    <w:rsid w:val="005F29B9"/>
    <w:rsid w:val="005F2D5E"/>
    <w:rsid w:val="005F43FC"/>
    <w:rsid w:val="005F55BF"/>
    <w:rsid w:val="005F5F4E"/>
    <w:rsid w:val="005F6595"/>
    <w:rsid w:val="005F6A60"/>
    <w:rsid w:val="005F6B26"/>
    <w:rsid w:val="00600800"/>
    <w:rsid w:val="006009C9"/>
    <w:rsid w:val="00601237"/>
    <w:rsid w:val="00601A66"/>
    <w:rsid w:val="006026CB"/>
    <w:rsid w:val="00603026"/>
    <w:rsid w:val="00603508"/>
    <w:rsid w:val="00603925"/>
    <w:rsid w:val="00603E02"/>
    <w:rsid w:val="00603FEE"/>
    <w:rsid w:val="006043CB"/>
    <w:rsid w:val="00604C47"/>
    <w:rsid w:val="006059EC"/>
    <w:rsid w:val="00606D9C"/>
    <w:rsid w:val="006070BF"/>
    <w:rsid w:val="00607324"/>
    <w:rsid w:val="00607347"/>
    <w:rsid w:val="00607A83"/>
    <w:rsid w:val="006101EA"/>
    <w:rsid w:val="006103F2"/>
    <w:rsid w:val="00611673"/>
    <w:rsid w:val="006118AF"/>
    <w:rsid w:val="006122DB"/>
    <w:rsid w:val="00612390"/>
    <w:rsid w:val="006137FA"/>
    <w:rsid w:val="00613979"/>
    <w:rsid w:val="00613A4E"/>
    <w:rsid w:val="00613C18"/>
    <w:rsid w:val="00613ED5"/>
    <w:rsid w:val="00614666"/>
    <w:rsid w:val="00614B13"/>
    <w:rsid w:val="00615098"/>
    <w:rsid w:val="0061542B"/>
    <w:rsid w:val="006160E9"/>
    <w:rsid w:val="00616790"/>
    <w:rsid w:val="00616CFA"/>
    <w:rsid w:val="0061763C"/>
    <w:rsid w:val="00617D3B"/>
    <w:rsid w:val="00617E75"/>
    <w:rsid w:val="00617F95"/>
    <w:rsid w:val="00620124"/>
    <w:rsid w:val="006202E1"/>
    <w:rsid w:val="006208CC"/>
    <w:rsid w:val="00620E29"/>
    <w:rsid w:val="00620EE2"/>
    <w:rsid w:val="00621F2D"/>
    <w:rsid w:val="00622E6C"/>
    <w:rsid w:val="00622EC6"/>
    <w:rsid w:val="006232F8"/>
    <w:rsid w:val="006236FB"/>
    <w:rsid w:val="00623C64"/>
    <w:rsid w:val="00624642"/>
    <w:rsid w:val="006253DD"/>
    <w:rsid w:val="006258DA"/>
    <w:rsid w:val="00625C58"/>
    <w:rsid w:val="00625D42"/>
    <w:rsid w:val="00625F3F"/>
    <w:rsid w:val="0062610F"/>
    <w:rsid w:val="00626A20"/>
    <w:rsid w:val="00626CC1"/>
    <w:rsid w:val="0062716C"/>
    <w:rsid w:val="00627848"/>
    <w:rsid w:val="00630E2E"/>
    <w:rsid w:val="00630F90"/>
    <w:rsid w:val="0063117E"/>
    <w:rsid w:val="006311A9"/>
    <w:rsid w:val="00631352"/>
    <w:rsid w:val="00632181"/>
    <w:rsid w:val="0063258B"/>
    <w:rsid w:val="006331D4"/>
    <w:rsid w:val="00633A3F"/>
    <w:rsid w:val="00633CD5"/>
    <w:rsid w:val="00633D76"/>
    <w:rsid w:val="00633E3C"/>
    <w:rsid w:val="00633E6B"/>
    <w:rsid w:val="00633FD2"/>
    <w:rsid w:val="00634008"/>
    <w:rsid w:val="00635173"/>
    <w:rsid w:val="00635648"/>
    <w:rsid w:val="00635903"/>
    <w:rsid w:val="00635AC1"/>
    <w:rsid w:val="00636C0F"/>
    <w:rsid w:val="006370B4"/>
    <w:rsid w:val="0063713F"/>
    <w:rsid w:val="00637363"/>
    <w:rsid w:val="006376D4"/>
    <w:rsid w:val="006402CB"/>
    <w:rsid w:val="0064163D"/>
    <w:rsid w:val="006419E6"/>
    <w:rsid w:val="00641D8B"/>
    <w:rsid w:val="00642365"/>
    <w:rsid w:val="00642A02"/>
    <w:rsid w:val="00642B57"/>
    <w:rsid w:val="00643B1B"/>
    <w:rsid w:val="00643D05"/>
    <w:rsid w:val="00643F63"/>
    <w:rsid w:val="00645274"/>
    <w:rsid w:val="00646415"/>
    <w:rsid w:val="0064687F"/>
    <w:rsid w:val="00647019"/>
    <w:rsid w:val="0064722A"/>
    <w:rsid w:val="00647263"/>
    <w:rsid w:val="0064728C"/>
    <w:rsid w:val="00647F60"/>
    <w:rsid w:val="0065014F"/>
    <w:rsid w:val="0065061D"/>
    <w:rsid w:val="006509F7"/>
    <w:rsid w:val="00651F3B"/>
    <w:rsid w:val="0065268E"/>
    <w:rsid w:val="00653C2B"/>
    <w:rsid w:val="0065442D"/>
    <w:rsid w:val="0065471E"/>
    <w:rsid w:val="00655232"/>
    <w:rsid w:val="0065577E"/>
    <w:rsid w:val="006557E1"/>
    <w:rsid w:val="00655ABA"/>
    <w:rsid w:val="00655F34"/>
    <w:rsid w:val="00655FD0"/>
    <w:rsid w:val="00656BEC"/>
    <w:rsid w:val="00657571"/>
    <w:rsid w:val="006576ED"/>
    <w:rsid w:val="00661592"/>
    <w:rsid w:val="0066171D"/>
    <w:rsid w:val="00661B18"/>
    <w:rsid w:val="00661ED9"/>
    <w:rsid w:val="006632FA"/>
    <w:rsid w:val="0066400C"/>
    <w:rsid w:val="0066404D"/>
    <w:rsid w:val="006648F1"/>
    <w:rsid w:val="00664CD3"/>
    <w:rsid w:val="00665045"/>
    <w:rsid w:val="006650FE"/>
    <w:rsid w:val="006655D6"/>
    <w:rsid w:val="00665A74"/>
    <w:rsid w:val="006672EF"/>
    <w:rsid w:val="0066766E"/>
    <w:rsid w:val="00667710"/>
    <w:rsid w:val="00670983"/>
    <w:rsid w:val="006709F0"/>
    <w:rsid w:val="00670B94"/>
    <w:rsid w:val="00671044"/>
    <w:rsid w:val="006710F2"/>
    <w:rsid w:val="006710FA"/>
    <w:rsid w:val="00672157"/>
    <w:rsid w:val="00673F0B"/>
    <w:rsid w:val="0067473E"/>
    <w:rsid w:val="00674A8E"/>
    <w:rsid w:val="00675AB9"/>
    <w:rsid w:val="00676550"/>
    <w:rsid w:val="006767AC"/>
    <w:rsid w:val="00676D9F"/>
    <w:rsid w:val="00676FE6"/>
    <w:rsid w:val="0068102A"/>
    <w:rsid w:val="00681569"/>
    <w:rsid w:val="00681588"/>
    <w:rsid w:val="00681BC7"/>
    <w:rsid w:val="006820A0"/>
    <w:rsid w:val="00683084"/>
    <w:rsid w:val="006834D7"/>
    <w:rsid w:val="006845AE"/>
    <w:rsid w:val="006847FB"/>
    <w:rsid w:val="0068508D"/>
    <w:rsid w:val="00685186"/>
    <w:rsid w:val="006855F7"/>
    <w:rsid w:val="00685841"/>
    <w:rsid w:val="00685BE6"/>
    <w:rsid w:val="00685FB0"/>
    <w:rsid w:val="0068604D"/>
    <w:rsid w:val="00686492"/>
    <w:rsid w:val="0068650E"/>
    <w:rsid w:val="00686911"/>
    <w:rsid w:val="0068713F"/>
    <w:rsid w:val="006874DA"/>
    <w:rsid w:val="006920A6"/>
    <w:rsid w:val="006920E7"/>
    <w:rsid w:val="006922D1"/>
    <w:rsid w:val="006931EB"/>
    <w:rsid w:val="006932BF"/>
    <w:rsid w:val="0069357D"/>
    <w:rsid w:val="00693BA3"/>
    <w:rsid w:val="006940C0"/>
    <w:rsid w:val="0069450C"/>
    <w:rsid w:val="00695998"/>
    <w:rsid w:val="00695B52"/>
    <w:rsid w:val="00695C89"/>
    <w:rsid w:val="00697A53"/>
    <w:rsid w:val="00697D2D"/>
    <w:rsid w:val="006A0779"/>
    <w:rsid w:val="006A0B8E"/>
    <w:rsid w:val="006A0DDF"/>
    <w:rsid w:val="006A0F03"/>
    <w:rsid w:val="006A11E7"/>
    <w:rsid w:val="006A1E7C"/>
    <w:rsid w:val="006A1F74"/>
    <w:rsid w:val="006A2319"/>
    <w:rsid w:val="006A2346"/>
    <w:rsid w:val="006A2B0F"/>
    <w:rsid w:val="006A2D1B"/>
    <w:rsid w:val="006A32FE"/>
    <w:rsid w:val="006A334F"/>
    <w:rsid w:val="006A3542"/>
    <w:rsid w:val="006A3F20"/>
    <w:rsid w:val="006A512C"/>
    <w:rsid w:val="006A57C6"/>
    <w:rsid w:val="006A680D"/>
    <w:rsid w:val="006A6B54"/>
    <w:rsid w:val="006A709F"/>
    <w:rsid w:val="006A7410"/>
    <w:rsid w:val="006A783B"/>
    <w:rsid w:val="006A793D"/>
    <w:rsid w:val="006B0398"/>
    <w:rsid w:val="006B076B"/>
    <w:rsid w:val="006B0948"/>
    <w:rsid w:val="006B0B79"/>
    <w:rsid w:val="006B1099"/>
    <w:rsid w:val="006B1104"/>
    <w:rsid w:val="006B1D98"/>
    <w:rsid w:val="006B280F"/>
    <w:rsid w:val="006B2B95"/>
    <w:rsid w:val="006B2EAC"/>
    <w:rsid w:val="006B4150"/>
    <w:rsid w:val="006B4889"/>
    <w:rsid w:val="006B5616"/>
    <w:rsid w:val="006B57D2"/>
    <w:rsid w:val="006B5A96"/>
    <w:rsid w:val="006B691B"/>
    <w:rsid w:val="006B692C"/>
    <w:rsid w:val="006C0775"/>
    <w:rsid w:val="006C0AEA"/>
    <w:rsid w:val="006C12B1"/>
    <w:rsid w:val="006C158A"/>
    <w:rsid w:val="006C16DA"/>
    <w:rsid w:val="006C196A"/>
    <w:rsid w:val="006C1F06"/>
    <w:rsid w:val="006C2A36"/>
    <w:rsid w:val="006C2C04"/>
    <w:rsid w:val="006C2E7E"/>
    <w:rsid w:val="006C2F0A"/>
    <w:rsid w:val="006C4122"/>
    <w:rsid w:val="006C572E"/>
    <w:rsid w:val="006C6383"/>
    <w:rsid w:val="006C6F24"/>
    <w:rsid w:val="006C6FC7"/>
    <w:rsid w:val="006D060F"/>
    <w:rsid w:val="006D08F2"/>
    <w:rsid w:val="006D0C2E"/>
    <w:rsid w:val="006D144D"/>
    <w:rsid w:val="006D1C0D"/>
    <w:rsid w:val="006D20F9"/>
    <w:rsid w:val="006D2716"/>
    <w:rsid w:val="006D2E05"/>
    <w:rsid w:val="006D312B"/>
    <w:rsid w:val="006D3B97"/>
    <w:rsid w:val="006D3E40"/>
    <w:rsid w:val="006D42B9"/>
    <w:rsid w:val="006D50DC"/>
    <w:rsid w:val="006D52F7"/>
    <w:rsid w:val="006D5ABF"/>
    <w:rsid w:val="006D5F67"/>
    <w:rsid w:val="006D6740"/>
    <w:rsid w:val="006D6856"/>
    <w:rsid w:val="006D6B89"/>
    <w:rsid w:val="006D6D99"/>
    <w:rsid w:val="006D7318"/>
    <w:rsid w:val="006E0BDA"/>
    <w:rsid w:val="006E26AD"/>
    <w:rsid w:val="006E281D"/>
    <w:rsid w:val="006E2F7E"/>
    <w:rsid w:val="006E3392"/>
    <w:rsid w:val="006E360C"/>
    <w:rsid w:val="006E4537"/>
    <w:rsid w:val="006E4A0A"/>
    <w:rsid w:val="006E507D"/>
    <w:rsid w:val="006E59BE"/>
    <w:rsid w:val="006E64D4"/>
    <w:rsid w:val="006E76AB"/>
    <w:rsid w:val="006E7D75"/>
    <w:rsid w:val="006F00AD"/>
    <w:rsid w:val="006F1927"/>
    <w:rsid w:val="006F19E1"/>
    <w:rsid w:val="006F208D"/>
    <w:rsid w:val="006F21D8"/>
    <w:rsid w:val="006F2975"/>
    <w:rsid w:val="006F3C62"/>
    <w:rsid w:val="006F3EB3"/>
    <w:rsid w:val="006F4635"/>
    <w:rsid w:val="006F4867"/>
    <w:rsid w:val="006F4F61"/>
    <w:rsid w:val="006F5515"/>
    <w:rsid w:val="006F568D"/>
    <w:rsid w:val="006F5C91"/>
    <w:rsid w:val="006F6985"/>
    <w:rsid w:val="006F6C5D"/>
    <w:rsid w:val="006F7613"/>
    <w:rsid w:val="006F7777"/>
    <w:rsid w:val="00700CCF"/>
    <w:rsid w:val="007014F9"/>
    <w:rsid w:val="0070175B"/>
    <w:rsid w:val="00701E3E"/>
    <w:rsid w:val="007034A9"/>
    <w:rsid w:val="0070394F"/>
    <w:rsid w:val="00703EC9"/>
    <w:rsid w:val="0070464B"/>
    <w:rsid w:val="007050C1"/>
    <w:rsid w:val="0070535B"/>
    <w:rsid w:val="00705FF0"/>
    <w:rsid w:val="007066C3"/>
    <w:rsid w:val="00706815"/>
    <w:rsid w:val="007068B9"/>
    <w:rsid w:val="0070746B"/>
    <w:rsid w:val="00707C1B"/>
    <w:rsid w:val="0071004E"/>
    <w:rsid w:val="007104D2"/>
    <w:rsid w:val="007109E7"/>
    <w:rsid w:val="00710C55"/>
    <w:rsid w:val="00710C58"/>
    <w:rsid w:val="00710D98"/>
    <w:rsid w:val="00710E18"/>
    <w:rsid w:val="00711D38"/>
    <w:rsid w:val="00712297"/>
    <w:rsid w:val="007123A4"/>
    <w:rsid w:val="007129D2"/>
    <w:rsid w:val="00713275"/>
    <w:rsid w:val="00713576"/>
    <w:rsid w:val="007136CE"/>
    <w:rsid w:val="007137A6"/>
    <w:rsid w:val="0071419A"/>
    <w:rsid w:val="00714513"/>
    <w:rsid w:val="00715C83"/>
    <w:rsid w:val="00715E61"/>
    <w:rsid w:val="00716C05"/>
    <w:rsid w:val="00717717"/>
    <w:rsid w:val="00717BEF"/>
    <w:rsid w:val="00717D8F"/>
    <w:rsid w:val="00720112"/>
    <w:rsid w:val="00720712"/>
    <w:rsid w:val="00720815"/>
    <w:rsid w:val="007208ED"/>
    <w:rsid w:val="007213AF"/>
    <w:rsid w:val="0072175A"/>
    <w:rsid w:val="0072179F"/>
    <w:rsid w:val="0072180C"/>
    <w:rsid w:val="0072191F"/>
    <w:rsid w:val="00721C49"/>
    <w:rsid w:val="00721FDB"/>
    <w:rsid w:val="00722AE4"/>
    <w:rsid w:val="00722BEA"/>
    <w:rsid w:val="00722D7A"/>
    <w:rsid w:val="00724972"/>
    <w:rsid w:val="00724A17"/>
    <w:rsid w:val="00724C06"/>
    <w:rsid w:val="00724DE8"/>
    <w:rsid w:val="00725320"/>
    <w:rsid w:val="00725335"/>
    <w:rsid w:val="00725E9F"/>
    <w:rsid w:val="007261CC"/>
    <w:rsid w:val="0072671F"/>
    <w:rsid w:val="00726871"/>
    <w:rsid w:val="00726EF5"/>
    <w:rsid w:val="0072756E"/>
    <w:rsid w:val="00727697"/>
    <w:rsid w:val="007276B6"/>
    <w:rsid w:val="007276E7"/>
    <w:rsid w:val="00727D03"/>
    <w:rsid w:val="00727FDD"/>
    <w:rsid w:val="0073008E"/>
    <w:rsid w:val="007309C6"/>
    <w:rsid w:val="00731390"/>
    <w:rsid w:val="0073186D"/>
    <w:rsid w:val="00732399"/>
    <w:rsid w:val="007324DF"/>
    <w:rsid w:val="0073271F"/>
    <w:rsid w:val="00732D39"/>
    <w:rsid w:val="00732DC3"/>
    <w:rsid w:val="00733311"/>
    <w:rsid w:val="00733486"/>
    <w:rsid w:val="00733731"/>
    <w:rsid w:val="00733A3E"/>
    <w:rsid w:val="00733FA8"/>
    <w:rsid w:val="00734132"/>
    <w:rsid w:val="007353F1"/>
    <w:rsid w:val="0073545C"/>
    <w:rsid w:val="0073626A"/>
    <w:rsid w:val="00740556"/>
    <w:rsid w:val="007407B9"/>
    <w:rsid w:val="00740B3D"/>
    <w:rsid w:val="0074193D"/>
    <w:rsid w:val="00741B3D"/>
    <w:rsid w:val="00742448"/>
    <w:rsid w:val="007425C1"/>
    <w:rsid w:val="00742AB1"/>
    <w:rsid w:val="00743D2C"/>
    <w:rsid w:val="00744119"/>
    <w:rsid w:val="007444F6"/>
    <w:rsid w:val="00744650"/>
    <w:rsid w:val="007449C9"/>
    <w:rsid w:val="007449ED"/>
    <w:rsid w:val="00744F1D"/>
    <w:rsid w:val="007458D9"/>
    <w:rsid w:val="0074600E"/>
    <w:rsid w:val="007462BF"/>
    <w:rsid w:val="00746AA8"/>
    <w:rsid w:val="00746C75"/>
    <w:rsid w:val="0074736A"/>
    <w:rsid w:val="00747FD8"/>
    <w:rsid w:val="00750844"/>
    <w:rsid w:val="00750D04"/>
    <w:rsid w:val="0075152A"/>
    <w:rsid w:val="00751AF8"/>
    <w:rsid w:val="00751EE7"/>
    <w:rsid w:val="00752C47"/>
    <w:rsid w:val="0075361A"/>
    <w:rsid w:val="007536A0"/>
    <w:rsid w:val="00753C2A"/>
    <w:rsid w:val="00753C39"/>
    <w:rsid w:val="00753EA3"/>
    <w:rsid w:val="00754526"/>
    <w:rsid w:val="007546DA"/>
    <w:rsid w:val="00754CFB"/>
    <w:rsid w:val="00754F87"/>
    <w:rsid w:val="00755287"/>
    <w:rsid w:val="00757502"/>
    <w:rsid w:val="00757A5A"/>
    <w:rsid w:val="00760784"/>
    <w:rsid w:val="007610A8"/>
    <w:rsid w:val="007634BF"/>
    <w:rsid w:val="00763A68"/>
    <w:rsid w:val="00764056"/>
    <w:rsid w:val="00764A53"/>
    <w:rsid w:val="00764C73"/>
    <w:rsid w:val="00764E5E"/>
    <w:rsid w:val="00765517"/>
    <w:rsid w:val="0076555C"/>
    <w:rsid w:val="00765B4D"/>
    <w:rsid w:val="007665B9"/>
    <w:rsid w:val="00766EA5"/>
    <w:rsid w:val="007670AE"/>
    <w:rsid w:val="007674EE"/>
    <w:rsid w:val="0076758F"/>
    <w:rsid w:val="007679E0"/>
    <w:rsid w:val="00767EBB"/>
    <w:rsid w:val="007704C4"/>
    <w:rsid w:val="00771A96"/>
    <w:rsid w:val="0077233B"/>
    <w:rsid w:val="0077251B"/>
    <w:rsid w:val="007728B1"/>
    <w:rsid w:val="00772934"/>
    <w:rsid w:val="00772985"/>
    <w:rsid w:val="00772E25"/>
    <w:rsid w:val="007732CD"/>
    <w:rsid w:val="00773ACB"/>
    <w:rsid w:val="0077445F"/>
    <w:rsid w:val="00775218"/>
    <w:rsid w:val="007754D6"/>
    <w:rsid w:val="00775A39"/>
    <w:rsid w:val="00776F0D"/>
    <w:rsid w:val="0077738C"/>
    <w:rsid w:val="00777752"/>
    <w:rsid w:val="00780668"/>
    <w:rsid w:val="00780F58"/>
    <w:rsid w:val="00781061"/>
    <w:rsid w:val="00781638"/>
    <w:rsid w:val="00781665"/>
    <w:rsid w:val="00781751"/>
    <w:rsid w:val="00781DB9"/>
    <w:rsid w:val="007821ED"/>
    <w:rsid w:val="0078252F"/>
    <w:rsid w:val="00783673"/>
    <w:rsid w:val="00784178"/>
    <w:rsid w:val="00784943"/>
    <w:rsid w:val="00786136"/>
    <w:rsid w:val="00786196"/>
    <w:rsid w:val="00786B66"/>
    <w:rsid w:val="007878EA"/>
    <w:rsid w:val="00790A2D"/>
    <w:rsid w:val="0079112B"/>
    <w:rsid w:val="00791455"/>
    <w:rsid w:val="00792209"/>
    <w:rsid w:val="007928B1"/>
    <w:rsid w:val="00793C97"/>
    <w:rsid w:val="007942E5"/>
    <w:rsid w:val="0079474A"/>
    <w:rsid w:val="00794921"/>
    <w:rsid w:val="00794C80"/>
    <w:rsid w:val="00794E8B"/>
    <w:rsid w:val="00794F77"/>
    <w:rsid w:val="0079510A"/>
    <w:rsid w:val="0079598A"/>
    <w:rsid w:val="00795BD7"/>
    <w:rsid w:val="00795C20"/>
    <w:rsid w:val="0079640B"/>
    <w:rsid w:val="007966CC"/>
    <w:rsid w:val="00796AD2"/>
    <w:rsid w:val="00796D5C"/>
    <w:rsid w:val="00797184"/>
    <w:rsid w:val="007973FB"/>
    <w:rsid w:val="00797996"/>
    <w:rsid w:val="00797D9E"/>
    <w:rsid w:val="007A0027"/>
    <w:rsid w:val="007A0107"/>
    <w:rsid w:val="007A1304"/>
    <w:rsid w:val="007A27D3"/>
    <w:rsid w:val="007A2A2D"/>
    <w:rsid w:val="007A2DEA"/>
    <w:rsid w:val="007A2E3C"/>
    <w:rsid w:val="007A32F9"/>
    <w:rsid w:val="007A3803"/>
    <w:rsid w:val="007A3C45"/>
    <w:rsid w:val="007A3FA3"/>
    <w:rsid w:val="007A425A"/>
    <w:rsid w:val="007A465A"/>
    <w:rsid w:val="007A467B"/>
    <w:rsid w:val="007A4E97"/>
    <w:rsid w:val="007A5163"/>
    <w:rsid w:val="007A587F"/>
    <w:rsid w:val="007A65BD"/>
    <w:rsid w:val="007A6AF8"/>
    <w:rsid w:val="007A6CE3"/>
    <w:rsid w:val="007A73EC"/>
    <w:rsid w:val="007A7509"/>
    <w:rsid w:val="007A7B03"/>
    <w:rsid w:val="007A7B09"/>
    <w:rsid w:val="007A7B2B"/>
    <w:rsid w:val="007A7E16"/>
    <w:rsid w:val="007A7F9C"/>
    <w:rsid w:val="007B02D5"/>
    <w:rsid w:val="007B0329"/>
    <w:rsid w:val="007B06CC"/>
    <w:rsid w:val="007B0871"/>
    <w:rsid w:val="007B0DD4"/>
    <w:rsid w:val="007B16D3"/>
    <w:rsid w:val="007B16DF"/>
    <w:rsid w:val="007B2FFC"/>
    <w:rsid w:val="007B34BD"/>
    <w:rsid w:val="007B34F1"/>
    <w:rsid w:val="007B36DF"/>
    <w:rsid w:val="007B4252"/>
    <w:rsid w:val="007B56A4"/>
    <w:rsid w:val="007B5D10"/>
    <w:rsid w:val="007B6686"/>
    <w:rsid w:val="007B6909"/>
    <w:rsid w:val="007B78AB"/>
    <w:rsid w:val="007B7CF2"/>
    <w:rsid w:val="007C0BB1"/>
    <w:rsid w:val="007C14CE"/>
    <w:rsid w:val="007C2317"/>
    <w:rsid w:val="007C2C5D"/>
    <w:rsid w:val="007C3111"/>
    <w:rsid w:val="007C33B9"/>
    <w:rsid w:val="007C3996"/>
    <w:rsid w:val="007C39F7"/>
    <w:rsid w:val="007C3C76"/>
    <w:rsid w:val="007C421A"/>
    <w:rsid w:val="007C4748"/>
    <w:rsid w:val="007C4D9A"/>
    <w:rsid w:val="007C56BD"/>
    <w:rsid w:val="007C584E"/>
    <w:rsid w:val="007C62F9"/>
    <w:rsid w:val="007C6CA4"/>
    <w:rsid w:val="007C7477"/>
    <w:rsid w:val="007C7792"/>
    <w:rsid w:val="007C7AF3"/>
    <w:rsid w:val="007C7C3F"/>
    <w:rsid w:val="007C7EB5"/>
    <w:rsid w:val="007C7F79"/>
    <w:rsid w:val="007D07DF"/>
    <w:rsid w:val="007D08ED"/>
    <w:rsid w:val="007D0C06"/>
    <w:rsid w:val="007D1132"/>
    <w:rsid w:val="007D1825"/>
    <w:rsid w:val="007D1999"/>
    <w:rsid w:val="007D1E22"/>
    <w:rsid w:val="007D2155"/>
    <w:rsid w:val="007D23F3"/>
    <w:rsid w:val="007D25C0"/>
    <w:rsid w:val="007D2CD0"/>
    <w:rsid w:val="007D3676"/>
    <w:rsid w:val="007D58C9"/>
    <w:rsid w:val="007D5A40"/>
    <w:rsid w:val="007D5E35"/>
    <w:rsid w:val="007D5EA4"/>
    <w:rsid w:val="007D6645"/>
    <w:rsid w:val="007D6E70"/>
    <w:rsid w:val="007D741F"/>
    <w:rsid w:val="007D7D97"/>
    <w:rsid w:val="007E0282"/>
    <w:rsid w:val="007E03C0"/>
    <w:rsid w:val="007E0C5A"/>
    <w:rsid w:val="007E0C8D"/>
    <w:rsid w:val="007E17CC"/>
    <w:rsid w:val="007E195E"/>
    <w:rsid w:val="007E19C7"/>
    <w:rsid w:val="007E1E97"/>
    <w:rsid w:val="007E2CCD"/>
    <w:rsid w:val="007E2CD3"/>
    <w:rsid w:val="007E2E9E"/>
    <w:rsid w:val="007E3A1A"/>
    <w:rsid w:val="007E4278"/>
    <w:rsid w:val="007E53AD"/>
    <w:rsid w:val="007E577B"/>
    <w:rsid w:val="007E591B"/>
    <w:rsid w:val="007E598A"/>
    <w:rsid w:val="007E5B06"/>
    <w:rsid w:val="007E6766"/>
    <w:rsid w:val="007E6FAF"/>
    <w:rsid w:val="007F1965"/>
    <w:rsid w:val="007F1A9F"/>
    <w:rsid w:val="007F1D5D"/>
    <w:rsid w:val="007F226B"/>
    <w:rsid w:val="007F2E7A"/>
    <w:rsid w:val="007F37D3"/>
    <w:rsid w:val="007F3DEF"/>
    <w:rsid w:val="007F3F77"/>
    <w:rsid w:val="007F40FA"/>
    <w:rsid w:val="007F41CE"/>
    <w:rsid w:val="007F44AA"/>
    <w:rsid w:val="007F4BB3"/>
    <w:rsid w:val="007F503E"/>
    <w:rsid w:val="007F5723"/>
    <w:rsid w:val="007F58B2"/>
    <w:rsid w:val="007F5C11"/>
    <w:rsid w:val="007F5DC8"/>
    <w:rsid w:val="007F6225"/>
    <w:rsid w:val="007F664C"/>
    <w:rsid w:val="007F6C68"/>
    <w:rsid w:val="007F6EFF"/>
    <w:rsid w:val="007F709C"/>
    <w:rsid w:val="007F7BA9"/>
    <w:rsid w:val="008000D2"/>
    <w:rsid w:val="00800103"/>
    <w:rsid w:val="008007DA"/>
    <w:rsid w:val="00800F37"/>
    <w:rsid w:val="00801297"/>
    <w:rsid w:val="00801994"/>
    <w:rsid w:val="008024D0"/>
    <w:rsid w:val="0080295B"/>
    <w:rsid w:val="00802A0B"/>
    <w:rsid w:val="00802C7C"/>
    <w:rsid w:val="00802CFB"/>
    <w:rsid w:val="00802ECB"/>
    <w:rsid w:val="00803ABE"/>
    <w:rsid w:val="00803CE2"/>
    <w:rsid w:val="00803F73"/>
    <w:rsid w:val="008049AA"/>
    <w:rsid w:val="00804C59"/>
    <w:rsid w:val="00805197"/>
    <w:rsid w:val="00807F86"/>
    <w:rsid w:val="008101C0"/>
    <w:rsid w:val="008103A8"/>
    <w:rsid w:val="00810E6D"/>
    <w:rsid w:val="00811459"/>
    <w:rsid w:val="00811DBA"/>
    <w:rsid w:val="00811DFB"/>
    <w:rsid w:val="00811EDE"/>
    <w:rsid w:val="00812537"/>
    <w:rsid w:val="00812B26"/>
    <w:rsid w:val="00812E44"/>
    <w:rsid w:val="00812FBD"/>
    <w:rsid w:val="008130FA"/>
    <w:rsid w:val="00813528"/>
    <w:rsid w:val="008135C2"/>
    <w:rsid w:val="00813680"/>
    <w:rsid w:val="008148AF"/>
    <w:rsid w:val="00814E6A"/>
    <w:rsid w:val="008153D1"/>
    <w:rsid w:val="0081557A"/>
    <w:rsid w:val="008158C6"/>
    <w:rsid w:val="008159A6"/>
    <w:rsid w:val="00815AC4"/>
    <w:rsid w:val="00815B3F"/>
    <w:rsid w:val="00815C98"/>
    <w:rsid w:val="008166FE"/>
    <w:rsid w:val="008167E8"/>
    <w:rsid w:val="008168AD"/>
    <w:rsid w:val="00816F7B"/>
    <w:rsid w:val="00817745"/>
    <w:rsid w:val="008223B5"/>
    <w:rsid w:val="00822A9E"/>
    <w:rsid w:val="00822FCD"/>
    <w:rsid w:val="0082315E"/>
    <w:rsid w:val="00823BA4"/>
    <w:rsid w:val="00824336"/>
    <w:rsid w:val="0082437C"/>
    <w:rsid w:val="00824AE8"/>
    <w:rsid w:val="00825077"/>
    <w:rsid w:val="0082507E"/>
    <w:rsid w:val="008253FC"/>
    <w:rsid w:val="008259E3"/>
    <w:rsid w:val="00826106"/>
    <w:rsid w:val="008276B1"/>
    <w:rsid w:val="00827724"/>
    <w:rsid w:val="00827933"/>
    <w:rsid w:val="00830046"/>
    <w:rsid w:val="00830BE8"/>
    <w:rsid w:val="00830EC9"/>
    <w:rsid w:val="008312C1"/>
    <w:rsid w:val="008322AE"/>
    <w:rsid w:val="00832589"/>
    <w:rsid w:val="00832EA7"/>
    <w:rsid w:val="00832F77"/>
    <w:rsid w:val="00832F7B"/>
    <w:rsid w:val="008337FC"/>
    <w:rsid w:val="00833D29"/>
    <w:rsid w:val="00834019"/>
    <w:rsid w:val="00834832"/>
    <w:rsid w:val="00834A60"/>
    <w:rsid w:val="008352AC"/>
    <w:rsid w:val="00835961"/>
    <w:rsid w:val="00835A5D"/>
    <w:rsid w:val="00835D63"/>
    <w:rsid w:val="00836D54"/>
    <w:rsid w:val="00837269"/>
    <w:rsid w:val="00840048"/>
    <w:rsid w:val="00840642"/>
    <w:rsid w:val="00840AAA"/>
    <w:rsid w:val="008412B1"/>
    <w:rsid w:val="008415C7"/>
    <w:rsid w:val="0084335E"/>
    <w:rsid w:val="008433B4"/>
    <w:rsid w:val="008434D4"/>
    <w:rsid w:val="00843581"/>
    <w:rsid w:val="00843D50"/>
    <w:rsid w:val="0084419D"/>
    <w:rsid w:val="0084505F"/>
    <w:rsid w:val="008455F3"/>
    <w:rsid w:val="00845636"/>
    <w:rsid w:val="008465D4"/>
    <w:rsid w:val="00846B59"/>
    <w:rsid w:val="00846D3B"/>
    <w:rsid w:val="00847E06"/>
    <w:rsid w:val="00850071"/>
    <w:rsid w:val="00850A76"/>
    <w:rsid w:val="00851062"/>
    <w:rsid w:val="008513AC"/>
    <w:rsid w:val="00852832"/>
    <w:rsid w:val="00852B9C"/>
    <w:rsid w:val="0085322F"/>
    <w:rsid w:val="00853D93"/>
    <w:rsid w:val="00854B61"/>
    <w:rsid w:val="008551EB"/>
    <w:rsid w:val="0085538D"/>
    <w:rsid w:val="00855B37"/>
    <w:rsid w:val="00856242"/>
    <w:rsid w:val="00856A05"/>
    <w:rsid w:val="00856A73"/>
    <w:rsid w:val="00857092"/>
    <w:rsid w:val="008570E4"/>
    <w:rsid w:val="00857433"/>
    <w:rsid w:val="00857508"/>
    <w:rsid w:val="0085769E"/>
    <w:rsid w:val="00857A88"/>
    <w:rsid w:val="00857C35"/>
    <w:rsid w:val="00857DED"/>
    <w:rsid w:val="008601E3"/>
    <w:rsid w:val="00860448"/>
    <w:rsid w:val="0086178A"/>
    <w:rsid w:val="00862309"/>
    <w:rsid w:val="0086262C"/>
    <w:rsid w:val="0086309F"/>
    <w:rsid w:val="0086322F"/>
    <w:rsid w:val="00863A0C"/>
    <w:rsid w:val="00863E4E"/>
    <w:rsid w:val="00863E65"/>
    <w:rsid w:val="00863F97"/>
    <w:rsid w:val="00864230"/>
    <w:rsid w:val="00864387"/>
    <w:rsid w:val="008644D5"/>
    <w:rsid w:val="00864BE4"/>
    <w:rsid w:val="008650BD"/>
    <w:rsid w:val="008656CF"/>
    <w:rsid w:val="00865884"/>
    <w:rsid w:val="00865BDE"/>
    <w:rsid w:val="0086610F"/>
    <w:rsid w:val="00866B1F"/>
    <w:rsid w:val="00870175"/>
    <w:rsid w:val="00870264"/>
    <w:rsid w:val="00870DB0"/>
    <w:rsid w:val="00871260"/>
    <w:rsid w:val="00872229"/>
    <w:rsid w:val="0087231B"/>
    <w:rsid w:val="00872496"/>
    <w:rsid w:val="00872EB9"/>
    <w:rsid w:val="0087321A"/>
    <w:rsid w:val="008733DB"/>
    <w:rsid w:val="00873F57"/>
    <w:rsid w:val="00874850"/>
    <w:rsid w:val="00875749"/>
    <w:rsid w:val="008757B4"/>
    <w:rsid w:val="00875AC5"/>
    <w:rsid w:val="00875EE7"/>
    <w:rsid w:val="00876563"/>
    <w:rsid w:val="00876A2B"/>
    <w:rsid w:val="00876B05"/>
    <w:rsid w:val="00876BCC"/>
    <w:rsid w:val="00876F7E"/>
    <w:rsid w:val="00877161"/>
    <w:rsid w:val="0087762C"/>
    <w:rsid w:val="00877630"/>
    <w:rsid w:val="00877FE5"/>
    <w:rsid w:val="008806E3"/>
    <w:rsid w:val="00880D18"/>
    <w:rsid w:val="00880D3A"/>
    <w:rsid w:val="00881B4A"/>
    <w:rsid w:val="00881F26"/>
    <w:rsid w:val="008822FC"/>
    <w:rsid w:val="008823A2"/>
    <w:rsid w:val="00882E94"/>
    <w:rsid w:val="0088324A"/>
    <w:rsid w:val="00883279"/>
    <w:rsid w:val="0088336C"/>
    <w:rsid w:val="0088389B"/>
    <w:rsid w:val="00883E80"/>
    <w:rsid w:val="00885C84"/>
    <w:rsid w:val="0088695A"/>
    <w:rsid w:val="008869B2"/>
    <w:rsid w:val="008870F9"/>
    <w:rsid w:val="008872C9"/>
    <w:rsid w:val="0088738F"/>
    <w:rsid w:val="00887D65"/>
    <w:rsid w:val="0089005A"/>
    <w:rsid w:val="00890716"/>
    <w:rsid w:val="0089079B"/>
    <w:rsid w:val="00890F6B"/>
    <w:rsid w:val="008914CC"/>
    <w:rsid w:val="0089184E"/>
    <w:rsid w:val="00891A4A"/>
    <w:rsid w:val="00891E29"/>
    <w:rsid w:val="00892224"/>
    <w:rsid w:val="00892A08"/>
    <w:rsid w:val="008930FB"/>
    <w:rsid w:val="00894460"/>
    <w:rsid w:val="0089481D"/>
    <w:rsid w:val="008956C6"/>
    <w:rsid w:val="008957C2"/>
    <w:rsid w:val="008961EC"/>
    <w:rsid w:val="00896747"/>
    <w:rsid w:val="00896B73"/>
    <w:rsid w:val="00897110"/>
    <w:rsid w:val="00897672"/>
    <w:rsid w:val="00897A63"/>
    <w:rsid w:val="008A17C7"/>
    <w:rsid w:val="008A307C"/>
    <w:rsid w:val="008A3DE6"/>
    <w:rsid w:val="008A40FC"/>
    <w:rsid w:val="008A4A6B"/>
    <w:rsid w:val="008A4F9B"/>
    <w:rsid w:val="008A5ABF"/>
    <w:rsid w:val="008A5D86"/>
    <w:rsid w:val="008A5F27"/>
    <w:rsid w:val="008A5FB5"/>
    <w:rsid w:val="008A6862"/>
    <w:rsid w:val="008A6F71"/>
    <w:rsid w:val="008A79C9"/>
    <w:rsid w:val="008B152C"/>
    <w:rsid w:val="008B16F2"/>
    <w:rsid w:val="008B1B89"/>
    <w:rsid w:val="008B1C59"/>
    <w:rsid w:val="008B2089"/>
    <w:rsid w:val="008B215C"/>
    <w:rsid w:val="008B21AF"/>
    <w:rsid w:val="008B351A"/>
    <w:rsid w:val="008B3B8F"/>
    <w:rsid w:val="008B3D0E"/>
    <w:rsid w:val="008B4173"/>
    <w:rsid w:val="008B477A"/>
    <w:rsid w:val="008B4B75"/>
    <w:rsid w:val="008B5403"/>
    <w:rsid w:val="008B549A"/>
    <w:rsid w:val="008B5B40"/>
    <w:rsid w:val="008B6209"/>
    <w:rsid w:val="008B6284"/>
    <w:rsid w:val="008B63A1"/>
    <w:rsid w:val="008B72C8"/>
    <w:rsid w:val="008B75CD"/>
    <w:rsid w:val="008B7AB7"/>
    <w:rsid w:val="008B7CE4"/>
    <w:rsid w:val="008C0B08"/>
    <w:rsid w:val="008C1624"/>
    <w:rsid w:val="008C1CA0"/>
    <w:rsid w:val="008C1D2E"/>
    <w:rsid w:val="008C2385"/>
    <w:rsid w:val="008C27D5"/>
    <w:rsid w:val="008C33E6"/>
    <w:rsid w:val="008C3A26"/>
    <w:rsid w:val="008C518E"/>
    <w:rsid w:val="008C51AA"/>
    <w:rsid w:val="008C5E12"/>
    <w:rsid w:val="008C63BF"/>
    <w:rsid w:val="008C6ABB"/>
    <w:rsid w:val="008C7B6F"/>
    <w:rsid w:val="008C7B76"/>
    <w:rsid w:val="008D061F"/>
    <w:rsid w:val="008D0DE0"/>
    <w:rsid w:val="008D1DD4"/>
    <w:rsid w:val="008D2171"/>
    <w:rsid w:val="008D282B"/>
    <w:rsid w:val="008D294D"/>
    <w:rsid w:val="008D2BF9"/>
    <w:rsid w:val="008D3439"/>
    <w:rsid w:val="008D41B4"/>
    <w:rsid w:val="008D43D4"/>
    <w:rsid w:val="008D45C2"/>
    <w:rsid w:val="008D4AC5"/>
    <w:rsid w:val="008D54C9"/>
    <w:rsid w:val="008D5AB3"/>
    <w:rsid w:val="008D6016"/>
    <w:rsid w:val="008D664F"/>
    <w:rsid w:val="008D6C5E"/>
    <w:rsid w:val="008D75B8"/>
    <w:rsid w:val="008D7CC6"/>
    <w:rsid w:val="008E0791"/>
    <w:rsid w:val="008E0B64"/>
    <w:rsid w:val="008E0D44"/>
    <w:rsid w:val="008E1AA0"/>
    <w:rsid w:val="008E1F93"/>
    <w:rsid w:val="008E2050"/>
    <w:rsid w:val="008E2695"/>
    <w:rsid w:val="008E32A1"/>
    <w:rsid w:val="008E35FB"/>
    <w:rsid w:val="008E414E"/>
    <w:rsid w:val="008E4250"/>
    <w:rsid w:val="008E4350"/>
    <w:rsid w:val="008E43CB"/>
    <w:rsid w:val="008E4CFE"/>
    <w:rsid w:val="008E4D2F"/>
    <w:rsid w:val="008E5A29"/>
    <w:rsid w:val="008E63AE"/>
    <w:rsid w:val="008E66AD"/>
    <w:rsid w:val="008E6825"/>
    <w:rsid w:val="008E6A99"/>
    <w:rsid w:val="008E6B95"/>
    <w:rsid w:val="008E6BF9"/>
    <w:rsid w:val="008E70AB"/>
    <w:rsid w:val="008E71EA"/>
    <w:rsid w:val="008E796F"/>
    <w:rsid w:val="008E7A86"/>
    <w:rsid w:val="008F0110"/>
    <w:rsid w:val="008F098E"/>
    <w:rsid w:val="008F0DDD"/>
    <w:rsid w:val="008F0DE1"/>
    <w:rsid w:val="008F0E01"/>
    <w:rsid w:val="008F1164"/>
    <w:rsid w:val="008F1EF3"/>
    <w:rsid w:val="008F1FE3"/>
    <w:rsid w:val="008F2089"/>
    <w:rsid w:val="008F232A"/>
    <w:rsid w:val="008F2F68"/>
    <w:rsid w:val="008F30F1"/>
    <w:rsid w:val="008F344B"/>
    <w:rsid w:val="008F4566"/>
    <w:rsid w:val="008F4AC3"/>
    <w:rsid w:val="008F5334"/>
    <w:rsid w:val="008F5D50"/>
    <w:rsid w:val="008F60D2"/>
    <w:rsid w:val="008F62A0"/>
    <w:rsid w:val="008F63B4"/>
    <w:rsid w:val="008F6727"/>
    <w:rsid w:val="008F7324"/>
    <w:rsid w:val="008F7908"/>
    <w:rsid w:val="008F7A4E"/>
    <w:rsid w:val="009003C9"/>
    <w:rsid w:val="00900DC9"/>
    <w:rsid w:val="00901D77"/>
    <w:rsid w:val="0090259A"/>
    <w:rsid w:val="009029FE"/>
    <w:rsid w:val="00903209"/>
    <w:rsid w:val="00903986"/>
    <w:rsid w:val="00903C2A"/>
    <w:rsid w:val="00903E5B"/>
    <w:rsid w:val="009049A5"/>
    <w:rsid w:val="00905137"/>
    <w:rsid w:val="00905228"/>
    <w:rsid w:val="00905925"/>
    <w:rsid w:val="00905B54"/>
    <w:rsid w:val="00905FDF"/>
    <w:rsid w:val="00906575"/>
    <w:rsid w:val="009071AD"/>
    <w:rsid w:val="00907DC7"/>
    <w:rsid w:val="00907DF6"/>
    <w:rsid w:val="009106DC"/>
    <w:rsid w:val="009109CA"/>
    <w:rsid w:val="00911517"/>
    <w:rsid w:val="00911AD2"/>
    <w:rsid w:val="009123D1"/>
    <w:rsid w:val="00912D8D"/>
    <w:rsid w:val="00912F9F"/>
    <w:rsid w:val="009133E6"/>
    <w:rsid w:val="009138E8"/>
    <w:rsid w:val="00913DD4"/>
    <w:rsid w:val="00914250"/>
    <w:rsid w:val="00916202"/>
    <w:rsid w:val="00916DFB"/>
    <w:rsid w:val="009175FD"/>
    <w:rsid w:val="00917ABB"/>
    <w:rsid w:val="00920781"/>
    <w:rsid w:val="00920F3A"/>
    <w:rsid w:val="00920F62"/>
    <w:rsid w:val="00920FF9"/>
    <w:rsid w:val="009211F6"/>
    <w:rsid w:val="009217F4"/>
    <w:rsid w:val="00921CB2"/>
    <w:rsid w:val="00921E00"/>
    <w:rsid w:val="009224DD"/>
    <w:rsid w:val="009224E6"/>
    <w:rsid w:val="00923071"/>
    <w:rsid w:val="00923F2D"/>
    <w:rsid w:val="009242E0"/>
    <w:rsid w:val="00925132"/>
    <w:rsid w:val="009251C6"/>
    <w:rsid w:val="00925555"/>
    <w:rsid w:val="00926046"/>
    <w:rsid w:val="0092610F"/>
    <w:rsid w:val="00927731"/>
    <w:rsid w:val="0093036C"/>
    <w:rsid w:val="00930680"/>
    <w:rsid w:val="009317F2"/>
    <w:rsid w:val="0093245B"/>
    <w:rsid w:val="009326D9"/>
    <w:rsid w:val="00932FA0"/>
    <w:rsid w:val="00933682"/>
    <w:rsid w:val="00933D53"/>
    <w:rsid w:val="00934209"/>
    <w:rsid w:val="00934440"/>
    <w:rsid w:val="00934643"/>
    <w:rsid w:val="0093552C"/>
    <w:rsid w:val="00936D19"/>
    <w:rsid w:val="009371E7"/>
    <w:rsid w:val="00937233"/>
    <w:rsid w:val="00937F64"/>
    <w:rsid w:val="009400D2"/>
    <w:rsid w:val="009402D7"/>
    <w:rsid w:val="00940CBF"/>
    <w:rsid w:val="00940EAF"/>
    <w:rsid w:val="00941C16"/>
    <w:rsid w:val="00942FF8"/>
    <w:rsid w:val="009438E2"/>
    <w:rsid w:val="00943A9D"/>
    <w:rsid w:val="009443DE"/>
    <w:rsid w:val="00944466"/>
    <w:rsid w:val="009444DE"/>
    <w:rsid w:val="00944522"/>
    <w:rsid w:val="0094494E"/>
    <w:rsid w:val="00944A13"/>
    <w:rsid w:val="00944B08"/>
    <w:rsid w:val="00944BCB"/>
    <w:rsid w:val="0094502F"/>
    <w:rsid w:val="009455C5"/>
    <w:rsid w:val="00945DB2"/>
    <w:rsid w:val="00945E4F"/>
    <w:rsid w:val="0094726B"/>
    <w:rsid w:val="00947421"/>
    <w:rsid w:val="009475BF"/>
    <w:rsid w:val="009501CE"/>
    <w:rsid w:val="00951244"/>
    <w:rsid w:val="00951366"/>
    <w:rsid w:val="00951B19"/>
    <w:rsid w:val="00951E2D"/>
    <w:rsid w:val="00952132"/>
    <w:rsid w:val="00953855"/>
    <w:rsid w:val="00953909"/>
    <w:rsid w:val="00953A1D"/>
    <w:rsid w:val="00953C7D"/>
    <w:rsid w:val="00954B35"/>
    <w:rsid w:val="00955263"/>
    <w:rsid w:val="009553B5"/>
    <w:rsid w:val="00955410"/>
    <w:rsid w:val="009555B0"/>
    <w:rsid w:val="0095569A"/>
    <w:rsid w:val="00955CE4"/>
    <w:rsid w:val="00955D70"/>
    <w:rsid w:val="0095618F"/>
    <w:rsid w:val="009561B6"/>
    <w:rsid w:val="009569AF"/>
    <w:rsid w:val="00956F19"/>
    <w:rsid w:val="009576FE"/>
    <w:rsid w:val="00957955"/>
    <w:rsid w:val="009602E4"/>
    <w:rsid w:val="00960489"/>
    <w:rsid w:val="00961B89"/>
    <w:rsid w:val="00961CD6"/>
    <w:rsid w:val="00961D60"/>
    <w:rsid w:val="009627A4"/>
    <w:rsid w:val="009628D8"/>
    <w:rsid w:val="00963DC5"/>
    <w:rsid w:val="00965639"/>
    <w:rsid w:val="009658CA"/>
    <w:rsid w:val="00967214"/>
    <w:rsid w:val="00970AA5"/>
    <w:rsid w:val="009714C2"/>
    <w:rsid w:val="009718B3"/>
    <w:rsid w:val="00971B81"/>
    <w:rsid w:val="00971D9D"/>
    <w:rsid w:val="00971EE3"/>
    <w:rsid w:val="00972675"/>
    <w:rsid w:val="00973C01"/>
    <w:rsid w:val="00974805"/>
    <w:rsid w:val="00974ED3"/>
    <w:rsid w:val="009765A8"/>
    <w:rsid w:val="00976F2F"/>
    <w:rsid w:val="009801FE"/>
    <w:rsid w:val="00980211"/>
    <w:rsid w:val="00980364"/>
    <w:rsid w:val="0098092C"/>
    <w:rsid w:val="00980B47"/>
    <w:rsid w:val="00981204"/>
    <w:rsid w:val="00981395"/>
    <w:rsid w:val="00981574"/>
    <w:rsid w:val="009817D5"/>
    <w:rsid w:val="00981FF1"/>
    <w:rsid w:val="00982360"/>
    <w:rsid w:val="009827E4"/>
    <w:rsid w:val="00982939"/>
    <w:rsid w:val="00982C90"/>
    <w:rsid w:val="00982E88"/>
    <w:rsid w:val="0098308A"/>
    <w:rsid w:val="009832AD"/>
    <w:rsid w:val="00983C1F"/>
    <w:rsid w:val="00983D7D"/>
    <w:rsid w:val="00984892"/>
    <w:rsid w:val="00985028"/>
    <w:rsid w:val="00985085"/>
    <w:rsid w:val="009853FC"/>
    <w:rsid w:val="0098586A"/>
    <w:rsid w:val="00985FAE"/>
    <w:rsid w:val="009872C9"/>
    <w:rsid w:val="009873B8"/>
    <w:rsid w:val="0098748B"/>
    <w:rsid w:val="0099002B"/>
    <w:rsid w:val="00990831"/>
    <w:rsid w:val="00991710"/>
    <w:rsid w:val="0099176E"/>
    <w:rsid w:val="00991A69"/>
    <w:rsid w:val="00991E51"/>
    <w:rsid w:val="009920CC"/>
    <w:rsid w:val="00992B5F"/>
    <w:rsid w:val="00993813"/>
    <w:rsid w:val="0099387C"/>
    <w:rsid w:val="009939E0"/>
    <w:rsid w:val="00993BE8"/>
    <w:rsid w:val="00994E5C"/>
    <w:rsid w:val="0099523E"/>
    <w:rsid w:val="0099583C"/>
    <w:rsid w:val="00995BDF"/>
    <w:rsid w:val="00995C11"/>
    <w:rsid w:val="00995D6C"/>
    <w:rsid w:val="00996092"/>
    <w:rsid w:val="00996E7B"/>
    <w:rsid w:val="00997244"/>
    <w:rsid w:val="009976AF"/>
    <w:rsid w:val="009A0585"/>
    <w:rsid w:val="009A1335"/>
    <w:rsid w:val="009A15A1"/>
    <w:rsid w:val="009A1DAB"/>
    <w:rsid w:val="009A1E26"/>
    <w:rsid w:val="009A258D"/>
    <w:rsid w:val="009A30FD"/>
    <w:rsid w:val="009A3EE7"/>
    <w:rsid w:val="009A4C1B"/>
    <w:rsid w:val="009A5AC9"/>
    <w:rsid w:val="009A5FC0"/>
    <w:rsid w:val="009A69A4"/>
    <w:rsid w:val="009A700D"/>
    <w:rsid w:val="009A7406"/>
    <w:rsid w:val="009A7C29"/>
    <w:rsid w:val="009B02B6"/>
    <w:rsid w:val="009B02C7"/>
    <w:rsid w:val="009B0891"/>
    <w:rsid w:val="009B08E0"/>
    <w:rsid w:val="009B0D8E"/>
    <w:rsid w:val="009B195C"/>
    <w:rsid w:val="009B1C6E"/>
    <w:rsid w:val="009B20D3"/>
    <w:rsid w:val="009B29F9"/>
    <w:rsid w:val="009B2AE0"/>
    <w:rsid w:val="009B2D9E"/>
    <w:rsid w:val="009B2DFD"/>
    <w:rsid w:val="009B31B2"/>
    <w:rsid w:val="009B3708"/>
    <w:rsid w:val="009B3988"/>
    <w:rsid w:val="009B410E"/>
    <w:rsid w:val="009B428F"/>
    <w:rsid w:val="009B47B4"/>
    <w:rsid w:val="009B48C9"/>
    <w:rsid w:val="009B4DFC"/>
    <w:rsid w:val="009B4E81"/>
    <w:rsid w:val="009B50E4"/>
    <w:rsid w:val="009B6C38"/>
    <w:rsid w:val="009C01B3"/>
    <w:rsid w:val="009C0EAF"/>
    <w:rsid w:val="009C0EEC"/>
    <w:rsid w:val="009C0FF5"/>
    <w:rsid w:val="009C1355"/>
    <w:rsid w:val="009C13B9"/>
    <w:rsid w:val="009C177F"/>
    <w:rsid w:val="009C192E"/>
    <w:rsid w:val="009C21FF"/>
    <w:rsid w:val="009C2261"/>
    <w:rsid w:val="009C3561"/>
    <w:rsid w:val="009C35B5"/>
    <w:rsid w:val="009C35DB"/>
    <w:rsid w:val="009C3EDF"/>
    <w:rsid w:val="009C40EE"/>
    <w:rsid w:val="009C45AB"/>
    <w:rsid w:val="009C46FB"/>
    <w:rsid w:val="009C4E13"/>
    <w:rsid w:val="009C4EA4"/>
    <w:rsid w:val="009C4EB8"/>
    <w:rsid w:val="009C5CE9"/>
    <w:rsid w:val="009C5DF9"/>
    <w:rsid w:val="009C6166"/>
    <w:rsid w:val="009C6CED"/>
    <w:rsid w:val="009C6F1A"/>
    <w:rsid w:val="009C71C8"/>
    <w:rsid w:val="009C7493"/>
    <w:rsid w:val="009C75E3"/>
    <w:rsid w:val="009D0166"/>
    <w:rsid w:val="009D0447"/>
    <w:rsid w:val="009D0812"/>
    <w:rsid w:val="009D0B23"/>
    <w:rsid w:val="009D0FBF"/>
    <w:rsid w:val="009D1462"/>
    <w:rsid w:val="009D1949"/>
    <w:rsid w:val="009D1E8B"/>
    <w:rsid w:val="009D25A3"/>
    <w:rsid w:val="009D296A"/>
    <w:rsid w:val="009D3008"/>
    <w:rsid w:val="009D3690"/>
    <w:rsid w:val="009D3C82"/>
    <w:rsid w:val="009D420C"/>
    <w:rsid w:val="009D4378"/>
    <w:rsid w:val="009D44F8"/>
    <w:rsid w:val="009D472F"/>
    <w:rsid w:val="009D486C"/>
    <w:rsid w:val="009D51CE"/>
    <w:rsid w:val="009D5401"/>
    <w:rsid w:val="009D5548"/>
    <w:rsid w:val="009D55DF"/>
    <w:rsid w:val="009D57E3"/>
    <w:rsid w:val="009D5CFE"/>
    <w:rsid w:val="009D67DB"/>
    <w:rsid w:val="009D7FDD"/>
    <w:rsid w:val="009E07D4"/>
    <w:rsid w:val="009E0A07"/>
    <w:rsid w:val="009E13AB"/>
    <w:rsid w:val="009E1641"/>
    <w:rsid w:val="009E1D01"/>
    <w:rsid w:val="009E21B3"/>
    <w:rsid w:val="009E22A8"/>
    <w:rsid w:val="009E2335"/>
    <w:rsid w:val="009E298A"/>
    <w:rsid w:val="009E2C24"/>
    <w:rsid w:val="009E2E3A"/>
    <w:rsid w:val="009E46FB"/>
    <w:rsid w:val="009E4E09"/>
    <w:rsid w:val="009E55D9"/>
    <w:rsid w:val="009E57DC"/>
    <w:rsid w:val="009E5B13"/>
    <w:rsid w:val="009E5E87"/>
    <w:rsid w:val="009E6908"/>
    <w:rsid w:val="009E69DA"/>
    <w:rsid w:val="009E79BB"/>
    <w:rsid w:val="009E7ABE"/>
    <w:rsid w:val="009F0DC3"/>
    <w:rsid w:val="009F0DE0"/>
    <w:rsid w:val="009F0FEF"/>
    <w:rsid w:val="009F10D4"/>
    <w:rsid w:val="009F1F02"/>
    <w:rsid w:val="009F2314"/>
    <w:rsid w:val="009F284A"/>
    <w:rsid w:val="009F2C5A"/>
    <w:rsid w:val="009F2D56"/>
    <w:rsid w:val="009F324F"/>
    <w:rsid w:val="009F4860"/>
    <w:rsid w:val="009F516E"/>
    <w:rsid w:val="009F5998"/>
    <w:rsid w:val="009F764D"/>
    <w:rsid w:val="009F76F6"/>
    <w:rsid w:val="009F7A09"/>
    <w:rsid w:val="00A006FB"/>
    <w:rsid w:val="00A009F2"/>
    <w:rsid w:val="00A00CBA"/>
    <w:rsid w:val="00A02321"/>
    <w:rsid w:val="00A02478"/>
    <w:rsid w:val="00A026E8"/>
    <w:rsid w:val="00A02C82"/>
    <w:rsid w:val="00A02F60"/>
    <w:rsid w:val="00A02FC0"/>
    <w:rsid w:val="00A032DB"/>
    <w:rsid w:val="00A04294"/>
    <w:rsid w:val="00A0519B"/>
    <w:rsid w:val="00A052F2"/>
    <w:rsid w:val="00A05B08"/>
    <w:rsid w:val="00A07403"/>
    <w:rsid w:val="00A07F72"/>
    <w:rsid w:val="00A07F93"/>
    <w:rsid w:val="00A102CA"/>
    <w:rsid w:val="00A107C1"/>
    <w:rsid w:val="00A1133A"/>
    <w:rsid w:val="00A12686"/>
    <w:rsid w:val="00A1271F"/>
    <w:rsid w:val="00A12997"/>
    <w:rsid w:val="00A130BD"/>
    <w:rsid w:val="00A134DB"/>
    <w:rsid w:val="00A136C1"/>
    <w:rsid w:val="00A13A78"/>
    <w:rsid w:val="00A13C34"/>
    <w:rsid w:val="00A13CF3"/>
    <w:rsid w:val="00A13ECF"/>
    <w:rsid w:val="00A14509"/>
    <w:rsid w:val="00A14849"/>
    <w:rsid w:val="00A14912"/>
    <w:rsid w:val="00A14AFD"/>
    <w:rsid w:val="00A14E57"/>
    <w:rsid w:val="00A15656"/>
    <w:rsid w:val="00A15AFD"/>
    <w:rsid w:val="00A1615C"/>
    <w:rsid w:val="00A162ED"/>
    <w:rsid w:val="00A16559"/>
    <w:rsid w:val="00A16725"/>
    <w:rsid w:val="00A1723E"/>
    <w:rsid w:val="00A17910"/>
    <w:rsid w:val="00A17BF2"/>
    <w:rsid w:val="00A20360"/>
    <w:rsid w:val="00A20442"/>
    <w:rsid w:val="00A2080F"/>
    <w:rsid w:val="00A2097C"/>
    <w:rsid w:val="00A20A99"/>
    <w:rsid w:val="00A212E3"/>
    <w:rsid w:val="00A2192E"/>
    <w:rsid w:val="00A21A9D"/>
    <w:rsid w:val="00A2226A"/>
    <w:rsid w:val="00A22461"/>
    <w:rsid w:val="00A224C7"/>
    <w:rsid w:val="00A22792"/>
    <w:rsid w:val="00A229AE"/>
    <w:rsid w:val="00A22C02"/>
    <w:rsid w:val="00A22D95"/>
    <w:rsid w:val="00A22E4D"/>
    <w:rsid w:val="00A22FB5"/>
    <w:rsid w:val="00A23302"/>
    <w:rsid w:val="00A233E0"/>
    <w:rsid w:val="00A23B91"/>
    <w:rsid w:val="00A23EB6"/>
    <w:rsid w:val="00A243C4"/>
    <w:rsid w:val="00A24949"/>
    <w:rsid w:val="00A24BB9"/>
    <w:rsid w:val="00A26169"/>
    <w:rsid w:val="00A26376"/>
    <w:rsid w:val="00A266BE"/>
    <w:rsid w:val="00A272FC"/>
    <w:rsid w:val="00A27CA2"/>
    <w:rsid w:val="00A27D3F"/>
    <w:rsid w:val="00A27E11"/>
    <w:rsid w:val="00A30C1E"/>
    <w:rsid w:val="00A31136"/>
    <w:rsid w:val="00A31F66"/>
    <w:rsid w:val="00A31FDE"/>
    <w:rsid w:val="00A3226A"/>
    <w:rsid w:val="00A32390"/>
    <w:rsid w:val="00A32907"/>
    <w:rsid w:val="00A32B76"/>
    <w:rsid w:val="00A32CCE"/>
    <w:rsid w:val="00A33297"/>
    <w:rsid w:val="00A34A57"/>
    <w:rsid w:val="00A357E8"/>
    <w:rsid w:val="00A36A70"/>
    <w:rsid w:val="00A36BE2"/>
    <w:rsid w:val="00A37827"/>
    <w:rsid w:val="00A37A9E"/>
    <w:rsid w:val="00A40009"/>
    <w:rsid w:val="00A4035A"/>
    <w:rsid w:val="00A406B4"/>
    <w:rsid w:val="00A40A7C"/>
    <w:rsid w:val="00A40E4E"/>
    <w:rsid w:val="00A40F77"/>
    <w:rsid w:val="00A4163C"/>
    <w:rsid w:val="00A416FA"/>
    <w:rsid w:val="00A41CC3"/>
    <w:rsid w:val="00A431B5"/>
    <w:rsid w:val="00A4354F"/>
    <w:rsid w:val="00A439F4"/>
    <w:rsid w:val="00A45B30"/>
    <w:rsid w:val="00A45BDF"/>
    <w:rsid w:val="00A45E7B"/>
    <w:rsid w:val="00A469F8"/>
    <w:rsid w:val="00A50505"/>
    <w:rsid w:val="00A505D2"/>
    <w:rsid w:val="00A51A4E"/>
    <w:rsid w:val="00A525F6"/>
    <w:rsid w:val="00A52AA3"/>
    <w:rsid w:val="00A5310F"/>
    <w:rsid w:val="00A5365B"/>
    <w:rsid w:val="00A53F61"/>
    <w:rsid w:val="00A5404F"/>
    <w:rsid w:val="00A54993"/>
    <w:rsid w:val="00A55942"/>
    <w:rsid w:val="00A55B43"/>
    <w:rsid w:val="00A55EC0"/>
    <w:rsid w:val="00A5642B"/>
    <w:rsid w:val="00A56841"/>
    <w:rsid w:val="00A56AF4"/>
    <w:rsid w:val="00A56FF4"/>
    <w:rsid w:val="00A5701F"/>
    <w:rsid w:val="00A57564"/>
    <w:rsid w:val="00A5767A"/>
    <w:rsid w:val="00A57815"/>
    <w:rsid w:val="00A57A97"/>
    <w:rsid w:val="00A61A86"/>
    <w:rsid w:val="00A61BA4"/>
    <w:rsid w:val="00A61BAC"/>
    <w:rsid w:val="00A620C7"/>
    <w:rsid w:val="00A621A5"/>
    <w:rsid w:val="00A6239C"/>
    <w:rsid w:val="00A627FC"/>
    <w:rsid w:val="00A62972"/>
    <w:rsid w:val="00A62B07"/>
    <w:rsid w:val="00A62ED7"/>
    <w:rsid w:val="00A63034"/>
    <w:rsid w:val="00A63709"/>
    <w:rsid w:val="00A63832"/>
    <w:rsid w:val="00A63CA1"/>
    <w:rsid w:val="00A642DC"/>
    <w:rsid w:val="00A647BE"/>
    <w:rsid w:val="00A648C7"/>
    <w:rsid w:val="00A64C86"/>
    <w:rsid w:val="00A65BC8"/>
    <w:rsid w:val="00A662BC"/>
    <w:rsid w:val="00A664C8"/>
    <w:rsid w:val="00A66B34"/>
    <w:rsid w:val="00A66E6A"/>
    <w:rsid w:val="00A677C1"/>
    <w:rsid w:val="00A6792C"/>
    <w:rsid w:val="00A67EED"/>
    <w:rsid w:val="00A70256"/>
    <w:rsid w:val="00A70877"/>
    <w:rsid w:val="00A70C46"/>
    <w:rsid w:val="00A7172D"/>
    <w:rsid w:val="00A71830"/>
    <w:rsid w:val="00A71964"/>
    <w:rsid w:val="00A72F37"/>
    <w:rsid w:val="00A730AB"/>
    <w:rsid w:val="00A73C3A"/>
    <w:rsid w:val="00A73E9F"/>
    <w:rsid w:val="00A7430E"/>
    <w:rsid w:val="00A753D9"/>
    <w:rsid w:val="00A75481"/>
    <w:rsid w:val="00A775EA"/>
    <w:rsid w:val="00A77F0D"/>
    <w:rsid w:val="00A80394"/>
    <w:rsid w:val="00A80A7B"/>
    <w:rsid w:val="00A81A39"/>
    <w:rsid w:val="00A82B20"/>
    <w:rsid w:val="00A82E51"/>
    <w:rsid w:val="00A82FFB"/>
    <w:rsid w:val="00A83550"/>
    <w:rsid w:val="00A837B1"/>
    <w:rsid w:val="00A83B7F"/>
    <w:rsid w:val="00A83C5A"/>
    <w:rsid w:val="00A84170"/>
    <w:rsid w:val="00A84856"/>
    <w:rsid w:val="00A84C84"/>
    <w:rsid w:val="00A84CAC"/>
    <w:rsid w:val="00A84FB6"/>
    <w:rsid w:val="00A85936"/>
    <w:rsid w:val="00A86044"/>
    <w:rsid w:val="00A86C4F"/>
    <w:rsid w:val="00A86CF0"/>
    <w:rsid w:val="00A86D3D"/>
    <w:rsid w:val="00A87EDB"/>
    <w:rsid w:val="00A906BF"/>
    <w:rsid w:val="00A909F6"/>
    <w:rsid w:val="00A9181F"/>
    <w:rsid w:val="00A91B5A"/>
    <w:rsid w:val="00A91CD2"/>
    <w:rsid w:val="00A92022"/>
    <w:rsid w:val="00A92595"/>
    <w:rsid w:val="00A926F8"/>
    <w:rsid w:val="00A92DF6"/>
    <w:rsid w:val="00A92FEB"/>
    <w:rsid w:val="00A936C3"/>
    <w:rsid w:val="00A93C4A"/>
    <w:rsid w:val="00A93E0B"/>
    <w:rsid w:val="00A94440"/>
    <w:rsid w:val="00A94A30"/>
    <w:rsid w:val="00A94BEE"/>
    <w:rsid w:val="00A94D7F"/>
    <w:rsid w:val="00A950C6"/>
    <w:rsid w:val="00A95100"/>
    <w:rsid w:val="00A951A4"/>
    <w:rsid w:val="00A95FBF"/>
    <w:rsid w:val="00A964A7"/>
    <w:rsid w:val="00A969A6"/>
    <w:rsid w:val="00A96C96"/>
    <w:rsid w:val="00A9723E"/>
    <w:rsid w:val="00A97399"/>
    <w:rsid w:val="00A97659"/>
    <w:rsid w:val="00A97825"/>
    <w:rsid w:val="00AA007F"/>
    <w:rsid w:val="00AA05C0"/>
    <w:rsid w:val="00AA070D"/>
    <w:rsid w:val="00AA1453"/>
    <w:rsid w:val="00AA1696"/>
    <w:rsid w:val="00AA16CB"/>
    <w:rsid w:val="00AA245D"/>
    <w:rsid w:val="00AA291E"/>
    <w:rsid w:val="00AA2A61"/>
    <w:rsid w:val="00AA2FDB"/>
    <w:rsid w:val="00AA3255"/>
    <w:rsid w:val="00AA3587"/>
    <w:rsid w:val="00AA3751"/>
    <w:rsid w:val="00AA3A0B"/>
    <w:rsid w:val="00AA3A71"/>
    <w:rsid w:val="00AA3DBF"/>
    <w:rsid w:val="00AA4897"/>
    <w:rsid w:val="00AA4F44"/>
    <w:rsid w:val="00AA532E"/>
    <w:rsid w:val="00AA5F8B"/>
    <w:rsid w:val="00AA6BB9"/>
    <w:rsid w:val="00AA6D5C"/>
    <w:rsid w:val="00AA7D6D"/>
    <w:rsid w:val="00AB082A"/>
    <w:rsid w:val="00AB0D6A"/>
    <w:rsid w:val="00AB1CAD"/>
    <w:rsid w:val="00AB2872"/>
    <w:rsid w:val="00AB28F9"/>
    <w:rsid w:val="00AB2EE5"/>
    <w:rsid w:val="00AB300F"/>
    <w:rsid w:val="00AB30B7"/>
    <w:rsid w:val="00AB315B"/>
    <w:rsid w:val="00AB383F"/>
    <w:rsid w:val="00AB3A41"/>
    <w:rsid w:val="00AB3DB9"/>
    <w:rsid w:val="00AB4002"/>
    <w:rsid w:val="00AB4247"/>
    <w:rsid w:val="00AB4510"/>
    <w:rsid w:val="00AB4633"/>
    <w:rsid w:val="00AB49CD"/>
    <w:rsid w:val="00AB51C9"/>
    <w:rsid w:val="00AB5819"/>
    <w:rsid w:val="00AB59D9"/>
    <w:rsid w:val="00AB5E0E"/>
    <w:rsid w:val="00AB5F31"/>
    <w:rsid w:val="00AB5FF2"/>
    <w:rsid w:val="00AB65AF"/>
    <w:rsid w:val="00AB6AD7"/>
    <w:rsid w:val="00AB6C1C"/>
    <w:rsid w:val="00AB6E54"/>
    <w:rsid w:val="00AB7675"/>
    <w:rsid w:val="00AB7956"/>
    <w:rsid w:val="00AB7A8B"/>
    <w:rsid w:val="00AB7F15"/>
    <w:rsid w:val="00AC02D2"/>
    <w:rsid w:val="00AC113F"/>
    <w:rsid w:val="00AC1381"/>
    <w:rsid w:val="00AC1489"/>
    <w:rsid w:val="00AC1FB0"/>
    <w:rsid w:val="00AC20DF"/>
    <w:rsid w:val="00AC2B17"/>
    <w:rsid w:val="00AC2DC5"/>
    <w:rsid w:val="00AC4291"/>
    <w:rsid w:val="00AC64C8"/>
    <w:rsid w:val="00AC70C1"/>
    <w:rsid w:val="00AC72B6"/>
    <w:rsid w:val="00AC74B9"/>
    <w:rsid w:val="00AC7A46"/>
    <w:rsid w:val="00AC7F9B"/>
    <w:rsid w:val="00AD0302"/>
    <w:rsid w:val="00AD078A"/>
    <w:rsid w:val="00AD0F22"/>
    <w:rsid w:val="00AD104A"/>
    <w:rsid w:val="00AD12F8"/>
    <w:rsid w:val="00AD1322"/>
    <w:rsid w:val="00AD23F9"/>
    <w:rsid w:val="00AD2BC5"/>
    <w:rsid w:val="00AD36C4"/>
    <w:rsid w:val="00AD3C8D"/>
    <w:rsid w:val="00AD3D88"/>
    <w:rsid w:val="00AD3DA4"/>
    <w:rsid w:val="00AD4B96"/>
    <w:rsid w:val="00AD55AB"/>
    <w:rsid w:val="00AD57E1"/>
    <w:rsid w:val="00AD6790"/>
    <w:rsid w:val="00AD728A"/>
    <w:rsid w:val="00AD741B"/>
    <w:rsid w:val="00AD7697"/>
    <w:rsid w:val="00AD7F58"/>
    <w:rsid w:val="00AE040C"/>
    <w:rsid w:val="00AE0B62"/>
    <w:rsid w:val="00AE17E0"/>
    <w:rsid w:val="00AE267A"/>
    <w:rsid w:val="00AE2758"/>
    <w:rsid w:val="00AE39C6"/>
    <w:rsid w:val="00AE3ACF"/>
    <w:rsid w:val="00AE3F38"/>
    <w:rsid w:val="00AE444B"/>
    <w:rsid w:val="00AE525C"/>
    <w:rsid w:val="00AE53C3"/>
    <w:rsid w:val="00AE53DE"/>
    <w:rsid w:val="00AE6B77"/>
    <w:rsid w:val="00AE70A3"/>
    <w:rsid w:val="00AE774D"/>
    <w:rsid w:val="00AF05CD"/>
    <w:rsid w:val="00AF0703"/>
    <w:rsid w:val="00AF0D18"/>
    <w:rsid w:val="00AF0EEE"/>
    <w:rsid w:val="00AF163C"/>
    <w:rsid w:val="00AF208B"/>
    <w:rsid w:val="00AF3DE8"/>
    <w:rsid w:val="00AF41D7"/>
    <w:rsid w:val="00AF44BF"/>
    <w:rsid w:val="00AF4B95"/>
    <w:rsid w:val="00AF4FD1"/>
    <w:rsid w:val="00AF5075"/>
    <w:rsid w:val="00AF5135"/>
    <w:rsid w:val="00AF52C0"/>
    <w:rsid w:val="00AF52D5"/>
    <w:rsid w:val="00AF6662"/>
    <w:rsid w:val="00AF68CD"/>
    <w:rsid w:val="00AF729D"/>
    <w:rsid w:val="00B002FC"/>
    <w:rsid w:val="00B01475"/>
    <w:rsid w:val="00B025BE"/>
    <w:rsid w:val="00B027FE"/>
    <w:rsid w:val="00B02F77"/>
    <w:rsid w:val="00B0377F"/>
    <w:rsid w:val="00B03A5E"/>
    <w:rsid w:val="00B044D1"/>
    <w:rsid w:val="00B049B1"/>
    <w:rsid w:val="00B04FA8"/>
    <w:rsid w:val="00B04FB7"/>
    <w:rsid w:val="00B05FEA"/>
    <w:rsid w:val="00B06A3A"/>
    <w:rsid w:val="00B10300"/>
    <w:rsid w:val="00B1058F"/>
    <w:rsid w:val="00B107F0"/>
    <w:rsid w:val="00B10909"/>
    <w:rsid w:val="00B1112B"/>
    <w:rsid w:val="00B11C8A"/>
    <w:rsid w:val="00B1242A"/>
    <w:rsid w:val="00B12728"/>
    <w:rsid w:val="00B127EC"/>
    <w:rsid w:val="00B12D1E"/>
    <w:rsid w:val="00B13605"/>
    <w:rsid w:val="00B1364A"/>
    <w:rsid w:val="00B139BD"/>
    <w:rsid w:val="00B13A79"/>
    <w:rsid w:val="00B13B8F"/>
    <w:rsid w:val="00B14861"/>
    <w:rsid w:val="00B14881"/>
    <w:rsid w:val="00B15257"/>
    <w:rsid w:val="00B1542C"/>
    <w:rsid w:val="00B16633"/>
    <w:rsid w:val="00B16FF7"/>
    <w:rsid w:val="00B1722B"/>
    <w:rsid w:val="00B175FA"/>
    <w:rsid w:val="00B17ABA"/>
    <w:rsid w:val="00B201E3"/>
    <w:rsid w:val="00B20CBE"/>
    <w:rsid w:val="00B21441"/>
    <w:rsid w:val="00B225C9"/>
    <w:rsid w:val="00B22C98"/>
    <w:rsid w:val="00B22DCD"/>
    <w:rsid w:val="00B2376C"/>
    <w:rsid w:val="00B23F12"/>
    <w:rsid w:val="00B2426F"/>
    <w:rsid w:val="00B24647"/>
    <w:rsid w:val="00B2498A"/>
    <w:rsid w:val="00B24AC2"/>
    <w:rsid w:val="00B24CD8"/>
    <w:rsid w:val="00B25335"/>
    <w:rsid w:val="00B25AF5"/>
    <w:rsid w:val="00B25E25"/>
    <w:rsid w:val="00B25F6A"/>
    <w:rsid w:val="00B26314"/>
    <w:rsid w:val="00B2668C"/>
    <w:rsid w:val="00B26BFD"/>
    <w:rsid w:val="00B30873"/>
    <w:rsid w:val="00B31A0D"/>
    <w:rsid w:val="00B32191"/>
    <w:rsid w:val="00B3253D"/>
    <w:rsid w:val="00B3291F"/>
    <w:rsid w:val="00B33CB1"/>
    <w:rsid w:val="00B345FC"/>
    <w:rsid w:val="00B34C63"/>
    <w:rsid w:val="00B350BB"/>
    <w:rsid w:val="00B357D6"/>
    <w:rsid w:val="00B358C3"/>
    <w:rsid w:val="00B360DA"/>
    <w:rsid w:val="00B36434"/>
    <w:rsid w:val="00B37037"/>
    <w:rsid w:val="00B37596"/>
    <w:rsid w:val="00B41136"/>
    <w:rsid w:val="00B413E5"/>
    <w:rsid w:val="00B416E4"/>
    <w:rsid w:val="00B41A00"/>
    <w:rsid w:val="00B41C3A"/>
    <w:rsid w:val="00B41F8B"/>
    <w:rsid w:val="00B42D2F"/>
    <w:rsid w:val="00B442FB"/>
    <w:rsid w:val="00B44D08"/>
    <w:rsid w:val="00B451A0"/>
    <w:rsid w:val="00B45437"/>
    <w:rsid w:val="00B45EA8"/>
    <w:rsid w:val="00B4681A"/>
    <w:rsid w:val="00B46A0A"/>
    <w:rsid w:val="00B46ADA"/>
    <w:rsid w:val="00B46FCC"/>
    <w:rsid w:val="00B47155"/>
    <w:rsid w:val="00B47926"/>
    <w:rsid w:val="00B47F9E"/>
    <w:rsid w:val="00B50510"/>
    <w:rsid w:val="00B50AFB"/>
    <w:rsid w:val="00B50B2D"/>
    <w:rsid w:val="00B517C3"/>
    <w:rsid w:val="00B5193A"/>
    <w:rsid w:val="00B51984"/>
    <w:rsid w:val="00B51B45"/>
    <w:rsid w:val="00B52A53"/>
    <w:rsid w:val="00B539AB"/>
    <w:rsid w:val="00B53B50"/>
    <w:rsid w:val="00B53FAD"/>
    <w:rsid w:val="00B53FC2"/>
    <w:rsid w:val="00B5424D"/>
    <w:rsid w:val="00B54EEC"/>
    <w:rsid w:val="00B54F6F"/>
    <w:rsid w:val="00B55035"/>
    <w:rsid w:val="00B55A06"/>
    <w:rsid w:val="00B55DF6"/>
    <w:rsid w:val="00B567B7"/>
    <w:rsid w:val="00B56E06"/>
    <w:rsid w:val="00B56E15"/>
    <w:rsid w:val="00B56FB9"/>
    <w:rsid w:val="00B575C1"/>
    <w:rsid w:val="00B576E8"/>
    <w:rsid w:val="00B57741"/>
    <w:rsid w:val="00B60010"/>
    <w:rsid w:val="00B60076"/>
    <w:rsid w:val="00B60631"/>
    <w:rsid w:val="00B60CB8"/>
    <w:rsid w:val="00B6103B"/>
    <w:rsid w:val="00B61144"/>
    <w:rsid w:val="00B62112"/>
    <w:rsid w:val="00B62539"/>
    <w:rsid w:val="00B637F0"/>
    <w:rsid w:val="00B63BD9"/>
    <w:rsid w:val="00B640F8"/>
    <w:rsid w:val="00B64443"/>
    <w:rsid w:val="00B648B9"/>
    <w:rsid w:val="00B64B46"/>
    <w:rsid w:val="00B64E7E"/>
    <w:rsid w:val="00B651E5"/>
    <w:rsid w:val="00B659A6"/>
    <w:rsid w:val="00B665D1"/>
    <w:rsid w:val="00B66693"/>
    <w:rsid w:val="00B66A64"/>
    <w:rsid w:val="00B66EF7"/>
    <w:rsid w:val="00B70235"/>
    <w:rsid w:val="00B70684"/>
    <w:rsid w:val="00B708F9"/>
    <w:rsid w:val="00B70C21"/>
    <w:rsid w:val="00B71070"/>
    <w:rsid w:val="00B71107"/>
    <w:rsid w:val="00B71172"/>
    <w:rsid w:val="00B715A1"/>
    <w:rsid w:val="00B71A58"/>
    <w:rsid w:val="00B71C03"/>
    <w:rsid w:val="00B72F27"/>
    <w:rsid w:val="00B73544"/>
    <w:rsid w:val="00B73E48"/>
    <w:rsid w:val="00B7411F"/>
    <w:rsid w:val="00B7500D"/>
    <w:rsid w:val="00B75718"/>
    <w:rsid w:val="00B76672"/>
    <w:rsid w:val="00B7704F"/>
    <w:rsid w:val="00B80BAA"/>
    <w:rsid w:val="00B80FFB"/>
    <w:rsid w:val="00B81274"/>
    <w:rsid w:val="00B817AF"/>
    <w:rsid w:val="00B82519"/>
    <w:rsid w:val="00B82778"/>
    <w:rsid w:val="00B82BDD"/>
    <w:rsid w:val="00B82D2B"/>
    <w:rsid w:val="00B82D96"/>
    <w:rsid w:val="00B835AC"/>
    <w:rsid w:val="00B839F3"/>
    <w:rsid w:val="00B84144"/>
    <w:rsid w:val="00B8462B"/>
    <w:rsid w:val="00B85539"/>
    <w:rsid w:val="00B860AF"/>
    <w:rsid w:val="00B8678D"/>
    <w:rsid w:val="00B86AAE"/>
    <w:rsid w:val="00B871E9"/>
    <w:rsid w:val="00B875F8"/>
    <w:rsid w:val="00B87898"/>
    <w:rsid w:val="00B87955"/>
    <w:rsid w:val="00B87B60"/>
    <w:rsid w:val="00B909E2"/>
    <w:rsid w:val="00B91070"/>
    <w:rsid w:val="00B91B3C"/>
    <w:rsid w:val="00B929C2"/>
    <w:rsid w:val="00B92AA3"/>
    <w:rsid w:val="00B92CAF"/>
    <w:rsid w:val="00B92F6F"/>
    <w:rsid w:val="00B931AA"/>
    <w:rsid w:val="00B93469"/>
    <w:rsid w:val="00B9348D"/>
    <w:rsid w:val="00B937D9"/>
    <w:rsid w:val="00B93AB6"/>
    <w:rsid w:val="00B94EC2"/>
    <w:rsid w:val="00B95321"/>
    <w:rsid w:val="00B954DC"/>
    <w:rsid w:val="00B958FB"/>
    <w:rsid w:val="00B95FC2"/>
    <w:rsid w:val="00B962C4"/>
    <w:rsid w:val="00B96706"/>
    <w:rsid w:val="00B96767"/>
    <w:rsid w:val="00B96807"/>
    <w:rsid w:val="00B976A6"/>
    <w:rsid w:val="00B97750"/>
    <w:rsid w:val="00B97BD1"/>
    <w:rsid w:val="00BA008B"/>
    <w:rsid w:val="00BA0780"/>
    <w:rsid w:val="00BA085A"/>
    <w:rsid w:val="00BA0B21"/>
    <w:rsid w:val="00BA1003"/>
    <w:rsid w:val="00BA139B"/>
    <w:rsid w:val="00BA196B"/>
    <w:rsid w:val="00BA1971"/>
    <w:rsid w:val="00BA1B65"/>
    <w:rsid w:val="00BA1E08"/>
    <w:rsid w:val="00BA25BE"/>
    <w:rsid w:val="00BA2781"/>
    <w:rsid w:val="00BA3537"/>
    <w:rsid w:val="00BA35EA"/>
    <w:rsid w:val="00BA37DE"/>
    <w:rsid w:val="00BA3827"/>
    <w:rsid w:val="00BA3D87"/>
    <w:rsid w:val="00BA3FA8"/>
    <w:rsid w:val="00BA47C2"/>
    <w:rsid w:val="00BA484A"/>
    <w:rsid w:val="00BA4888"/>
    <w:rsid w:val="00BA4AD0"/>
    <w:rsid w:val="00BA5723"/>
    <w:rsid w:val="00BA5857"/>
    <w:rsid w:val="00BA5C55"/>
    <w:rsid w:val="00BA5F63"/>
    <w:rsid w:val="00BA6C87"/>
    <w:rsid w:val="00BA7886"/>
    <w:rsid w:val="00BA7E31"/>
    <w:rsid w:val="00BA7F77"/>
    <w:rsid w:val="00BA7F8C"/>
    <w:rsid w:val="00BB0A08"/>
    <w:rsid w:val="00BB0A55"/>
    <w:rsid w:val="00BB0B5B"/>
    <w:rsid w:val="00BB0E00"/>
    <w:rsid w:val="00BB109C"/>
    <w:rsid w:val="00BB1240"/>
    <w:rsid w:val="00BB1C5D"/>
    <w:rsid w:val="00BB1CE4"/>
    <w:rsid w:val="00BB1EF8"/>
    <w:rsid w:val="00BB2787"/>
    <w:rsid w:val="00BB3B29"/>
    <w:rsid w:val="00BB4530"/>
    <w:rsid w:val="00BB491C"/>
    <w:rsid w:val="00BB5DA8"/>
    <w:rsid w:val="00BB5F04"/>
    <w:rsid w:val="00BB679C"/>
    <w:rsid w:val="00BB6880"/>
    <w:rsid w:val="00BB6D29"/>
    <w:rsid w:val="00BB713E"/>
    <w:rsid w:val="00BB774C"/>
    <w:rsid w:val="00BC02EA"/>
    <w:rsid w:val="00BC13F4"/>
    <w:rsid w:val="00BC1477"/>
    <w:rsid w:val="00BC1563"/>
    <w:rsid w:val="00BC1A36"/>
    <w:rsid w:val="00BC490D"/>
    <w:rsid w:val="00BC608F"/>
    <w:rsid w:val="00BC7335"/>
    <w:rsid w:val="00BC77CC"/>
    <w:rsid w:val="00BC7ABF"/>
    <w:rsid w:val="00BD0DF5"/>
    <w:rsid w:val="00BD2331"/>
    <w:rsid w:val="00BD27AD"/>
    <w:rsid w:val="00BD387E"/>
    <w:rsid w:val="00BD49CE"/>
    <w:rsid w:val="00BD53A1"/>
    <w:rsid w:val="00BD58DA"/>
    <w:rsid w:val="00BD5B74"/>
    <w:rsid w:val="00BD5D64"/>
    <w:rsid w:val="00BD60FD"/>
    <w:rsid w:val="00BD77AA"/>
    <w:rsid w:val="00BD78D4"/>
    <w:rsid w:val="00BD7C75"/>
    <w:rsid w:val="00BD7F9B"/>
    <w:rsid w:val="00BE0FBB"/>
    <w:rsid w:val="00BE134D"/>
    <w:rsid w:val="00BE19CD"/>
    <w:rsid w:val="00BE262E"/>
    <w:rsid w:val="00BE2A93"/>
    <w:rsid w:val="00BE2B47"/>
    <w:rsid w:val="00BE2C78"/>
    <w:rsid w:val="00BE2CC3"/>
    <w:rsid w:val="00BE2E13"/>
    <w:rsid w:val="00BE2F75"/>
    <w:rsid w:val="00BE413D"/>
    <w:rsid w:val="00BE4ACA"/>
    <w:rsid w:val="00BE525E"/>
    <w:rsid w:val="00BE52A4"/>
    <w:rsid w:val="00BE6655"/>
    <w:rsid w:val="00BE71CF"/>
    <w:rsid w:val="00BE7620"/>
    <w:rsid w:val="00BF05A2"/>
    <w:rsid w:val="00BF06B6"/>
    <w:rsid w:val="00BF0B3D"/>
    <w:rsid w:val="00BF22D3"/>
    <w:rsid w:val="00BF2BA6"/>
    <w:rsid w:val="00BF4137"/>
    <w:rsid w:val="00BF4986"/>
    <w:rsid w:val="00BF4C27"/>
    <w:rsid w:val="00BF5059"/>
    <w:rsid w:val="00BF52CA"/>
    <w:rsid w:val="00BF540F"/>
    <w:rsid w:val="00BF587A"/>
    <w:rsid w:val="00BF589A"/>
    <w:rsid w:val="00BF58C7"/>
    <w:rsid w:val="00BF6045"/>
    <w:rsid w:val="00BF6A17"/>
    <w:rsid w:val="00BF6D2A"/>
    <w:rsid w:val="00BF6F79"/>
    <w:rsid w:val="00BF759A"/>
    <w:rsid w:val="00BF763B"/>
    <w:rsid w:val="00BF7A89"/>
    <w:rsid w:val="00C0034D"/>
    <w:rsid w:val="00C004B6"/>
    <w:rsid w:val="00C0070F"/>
    <w:rsid w:val="00C01535"/>
    <w:rsid w:val="00C02AA1"/>
    <w:rsid w:val="00C0327C"/>
    <w:rsid w:val="00C0382F"/>
    <w:rsid w:val="00C04686"/>
    <w:rsid w:val="00C04F20"/>
    <w:rsid w:val="00C04F71"/>
    <w:rsid w:val="00C05173"/>
    <w:rsid w:val="00C05236"/>
    <w:rsid w:val="00C06439"/>
    <w:rsid w:val="00C06D7E"/>
    <w:rsid w:val="00C06EDA"/>
    <w:rsid w:val="00C06FC6"/>
    <w:rsid w:val="00C07123"/>
    <w:rsid w:val="00C07983"/>
    <w:rsid w:val="00C1058C"/>
    <w:rsid w:val="00C107C8"/>
    <w:rsid w:val="00C10FBB"/>
    <w:rsid w:val="00C1135F"/>
    <w:rsid w:val="00C1213D"/>
    <w:rsid w:val="00C122D5"/>
    <w:rsid w:val="00C13204"/>
    <w:rsid w:val="00C13E06"/>
    <w:rsid w:val="00C14343"/>
    <w:rsid w:val="00C14357"/>
    <w:rsid w:val="00C154C2"/>
    <w:rsid w:val="00C15857"/>
    <w:rsid w:val="00C15BC9"/>
    <w:rsid w:val="00C15DF4"/>
    <w:rsid w:val="00C16EBB"/>
    <w:rsid w:val="00C20264"/>
    <w:rsid w:val="00C20704"/>
    <w:rsid w:val="00C20C25"/>
    <w:rsid w:val="00C21329"/>
    <w:rsid w:val="00C2158F"/>
    <w:rsid w:val="00C2188B"/>
    <w:rsid w:val="00C21959"/>
    <w:rsid w:val="00C239C6"/>
    <w:rsid w:val="00C23EF0"/>
    <w:rsid w:val="00C266E6"/>
    <w:rsid w:val="00C26AC3"/>
    <w:rsid w:val="00C27112"/>
    <w:rsid w:val="00C27F30"/>
    <w:rsid w:val="00C3007C"/>
    <w:rsid w:val="00C301A5"/>
    <w:rsid w:val="00C30223"/>
    <w:rsid w:val="00C30420"/>
    <w:rsid w:val="00C30BCF"/>
    <w:rsid w:val="00C31448"/>
    <w:rsid w:val="00C31883"/>
    <w:rsid w:val="00C31C79"/>
    <w:rsid w:val="00C31CD1"/>
    <w:rsid w:val="00C33E9E"/>
    <w:rsid w:val="00C3416B"/>
    <w:rsid w:val="00C346F1"/>
    <w:rsid w:val="00C34A5C"/>
    <w:rsid w:val="00C37363"/>
    <w:rsid w:val="00C374DE"/>
    <w:rsid w:val="00C37D07"/>
    <w:rsid w:val="00C402B1"/>
    <w:rsid w:val="00C40C68"/>
    <w:rsid w:val="00C41AE8"/>
    <w:rsid w:val="00C42E24"/>
    <w:rsid w:val="00C4347C"/>
    <w:rsid w:val="00C44921"/>
    <w:rsid w:val="00C44ABC"/>
    <w:rsid w:val="00C44DEF"/>
    <w:rsid w:val="00C45112"/>
    <w:rsid w:val="00C4559B"/>
    <w:rsid w:val="00C455DE"/>
    <w:rsid w:val="00C45EFB"/>
    <w:rsid w:val="00C460E6"/>
    <w:rsid w:val="00C46289"/>
    <w:rsid w:val="00C46AC7"/>
    <w:rsid w:val="00C46C45"/>
    <w:rsid w:val="00C46F81"/>
    <w:rsid w:val="00C47395"/>
    <w:rsid w:val="00C473F6"/>
    <w:rsid w:val="00C50613"/>
    <w:rsid w:val="00C51A03"/>
    <w:rsid w:val="00C52268"/>
    <w:rsid w:val="00C5439E"/>
    <w:rsid w:val="00C546FA"/>
    <w:rsid w:val="00C553BA"/>
    <w:rsid w:val="00C55402"/>
    <w:rsid w:val="00C55497"/>
    <w:rsid w:val="00C55D2E"/>
    <w:rsid w:val="00C56124"/>
    <w:rsid w:val="00C56A40"/>
    <w:rsid w:val="00C56B47"/>
    <w:rsid w:val="00C56EA4"/>
    <w:rsid w:val="00C56F77"/>
    <w:rsid w:val="00C5756B"/>
    <w:rsid w:val="00C57704"/>
    <w:rsid w:val="00C57D41"/>
    <w:rsid w:val="00C606D8"/>
    <w:rsid w:val="00C60F29"/>
    <w:rsid w:val="00C61FFA"/>
    <w:rsid w:val="00C626DD"/>
    <w:rsid w:val="00C62D60"/>
    <w:rsid w:val="00C62E92"/>
    <w:rsid w:val="00C63519"/>
    <w:rsid w:val="00C63638"/>
    <w:rsid w:val="00C63B46"/>
    <w:rsid w:val="00C63C23"/>
    <w:rsid w:val="00C6518F"/>
    <w:rsid w:val="00C6552F"/>
    <w:rsid w:val="00C65850"/>
    <w:rsid w:val="00C65D6A"/>
    <w:rsid w:val="00C6651F"/>
    <w:rsid w:val="00C668AA"/>
    <w:rsid w:val="00C66989"/>
    <w:rsid w:val="00C66A4D"/>
    <w:rsid w:val="00C66D89"/>
    <w:rsid w:val="00C66F32"/>
    <w:rsid w:val="00C679EE"/>
    <w:rsid w:val="00C67A37"/>
    <w:rsid w:val="00C72E34"/>
    <w:rsid w:val="00C72ED0"/>
    <w:rsid w:val="00C72FD5"/>
    <w:rsid w:val="00C73ABF"/>
    <w:rsid w:val="00C74849"/>
    <w:rsid w:val="00C75410"/>
    <w:rsid w:val="00C75EAC"/>
    <w:rsid w:val="00C76345"/>
    <w:rsid w:val="00C7646A"/>
    <w:rsid w:val="00C76851"/>
    <w:rsid w:val="00C80E7C"/>
    <w:rsid w:val="00C81B83"/>
    <w:rsid w:val="00C820E4"/>
    <w:rsid w:val="00C82AD4"/>
    <w:rsid w:val="00C831A4"/>
    <w:rsid w:val="00C83E14"/>
    <w:rsid w:val="00C84D73"/>
    <w:rsid w:val="00C867F3"/>
    <w:rsid w:val="00C86B7D"/>
    <w:rsid w:val="00C86DBB"/>
    <w:rsid w:val="00C86F4C"/>
    <w:rsid w:val="00C87130"/>
    <w:rsid w:val="00C8751D"/>
    <w:rsid w:val="00C87BD6"/>
    <w:rsid w:val="00C907F9"/>
    <w:rsid w:val="00C90C65"/>
    <w:rsid w:val="00C90E01"/>
    <w:rsid w:val="00C92431"/>
    <w:rsid w:val="00C928B6"/>
    <w:rsid w:val="00C93F56"/>
    <w:rsid w:val="00C9431C"/>
    <w:rsid w:val="00C9465C"/>
    <w:rsid w:val="00C946B8"/>
    <w:rsid w:val="00C95141"/>
    <w:rsid w:val="00C95CAC"/>
    <w:rsid w:val="00C967C6"/>
    <w:rsid w:val="00C970B0"/>
    <w:rsid w:val="00C974B7"/>
    <w:rsid w:val="00C974C8"/>
    <w:rsid w:val="00CA0546"/>
    <w:rsid w:val="00CA0A55"/>
    <w:rsid w:val="00CA0C99"/>
    <w:rsid w:val="00CA1EA1"/>
    <w:rsid w:val="00CA3ACB"/>
    <w:rsid w:val="00CA3B78"/>
    <w:rsid w:val="00CA3DFE"/>
    <w:rsid w:val="00CA3F9E"/>
    <w:rsid w:val="00CA42FE"/>
    <w:rsid w:val="00CA43BA"/>
    <w:rsid w:val="00CA4AED"/>
    <w:rsid w:val="00CA4C04"/>
    <w:rsid w:val="00CA53AC"/>
    <w:rsid w:val="00CA6367"/>
    <w:rsid w:val="00CA6715"/>
    <w:rsid w:val="00CA6BF8"/>
    <w:rsid w:val="00CA7329"/>
    <w:rsid w:val="00CA749A"/>
    <w:rsid w:val="00CA7E91"/>
    <w:rsid w:val="00CB00D3"/>
    <w:rsid w:val="00CB0692"/>
    <w:rsid w:val="00CB1867"/>
    <w:rsid w:val="00CB1CEC"/>
    <w:rsid w:val="00CB1E30"/>
    <w:rsid w:val="00CB2316"/>
    <w:rsid w:val="00CB285F"/>
    <w:rsid w:val="00CB2B04"/>
    <w:rsid w:val="00CB306C"/>
    <w:rsid w:val="00CB30DB"/>
    <w:rsid w:val="00CB428A"/>
    <w:rsid w:val="00CB49E5"/>
    <w:rsid w:val="00CB5116"/>
    <w:rsid w:val="00CB54EC"/>
    <w:rsid w:val="00CB595E"/>
    <w:rsid w:val="00CB5C88"/>
    <w:rsid w:val="00CB6050"/>
    <w:rsid w:val="00CB63D7"/>
    <w:rsid w:val="00CB6B3E"/>
    <w:rsid w:val="00CB760D"/>
    <w:rsid w:val="00CB7795"/>
    <w:rsid w:val="00CB7835"/>
    <w:rsid w:val="00CB7C9D"/>
    <w:rsid w:val="00CC01BB"/>
    <w:rsid w:val="00CC0C0D"/>
    <w:rsid w:val="00CC1000"/>
    <w:rsid w:val="00CC10EB"/>
    <w:rsid w:val="00CC139B"/>
    <w:rsid w:val="00CC1B76"/>
    <w:rsid w:val="00CC2359"/>
    <w:rsid w:val="00CC2F24"/>
    <w:rsid w:val="00CC2FEF"/>
    <w:rsid w:val="00CC31C6"/>
    <w:rsid w:val="00CC32EC"/>
    <w:rsid w:val="00CC32FF"/>
    <w:rsid w:val="00CC3F76"/>
    <w:rsid w:val="00CC425A"/>
    <w:rsid w:val="00CC4B3B"/>
    <w:rsid w:val="00CC52B9"/>
    <w:rsid w:val="00CC59EA"/>
    <w:rsid w:val="00CC5F08"/>
    <w:rsid w:val="00CC6107"/>
    <w:rsid w:val="00CC707B"/>
    <w:rsid w:val="00CC7699"/>
    <w:rsid w:val="00CC7C12"/>
    <w:rsid w:val="00CD0CD1"/>
    <w:rsid w:val="00CD0DE7"/>
    <w:rsid w:val="00CD1AE1"/>
    <w:rsid w:val="00CD30E6"/>
    <w:rsid w:val="00CD3929"/>
    <w:rsid w:val="00CD3994"/>
    <w:rsid w:val="00CD39BE"/>
    <w:rsid w:val="00CD3EAA"/>
    <w:rsid w:val="00CD4164"/>
    <w:rsid w:val="00CD442F"/>
    <w:rsid w:val="00CD4532"/>
    <w:rsid w:val="00CD4B44"/>
    <w:rsid w:val="00CD55BF"/>
    <w:rsid w:val="00CD62A1"/>
    <w:rsid w:val="00CD62C9"/>
    <w:rsid w:val="00CD7194"/>
    <w:rsid w:val="00CD7654"/>
    <w:rsid w:val="00CD7B51"/>
    <w:rsid w:val="00CE22B7"/>
    <w:rsid w:val="00CE22D9"/>
    <w:rsid w:val="00CE3460"/>
    <w:rsid w:val="00CE35EB"/>
    <w:rsid w:val="00CE3853"/>
    <w:rsid w:val="00CE43F4"/>
    <w:rsid w:val="00CE4416"/>
    <w:rsid w:val="00CE465F"/>
    <w:rsid w:val="00CE46F5"/>
    <w:rsid w:val="00CE4A88"/>
    <w:rsid w:val="00CE4BB3"/>
    <w:rsid w:val="00CE4C5C"/>
    <w:rsid w:val="00CE5E76"/>
    <w:rsid w:val="00CE62A7"/>
    <w:rsid w:val="00CE6D67"/>
    <w:rsid w:val="00CE6E05"/>
    <w:rsid w:val="00CE72AC"/>
    <w:rsid w:val="00CE78F3"/>
    <w:rsid w:val="00CE7D0B"/>
    <w:rsid w:val="00CF1204"/>
    <w:rsid w:val="00CF14C6"/>
    <w:rsid w:val="00CF1895"/>
    <w:rsid w:val="00CF1CDD"/>
    <w:rsid w:val="00CF2B6F"/>
    <w:rsid w:val="00CF3482"/>
    <w:rsid w:val="00CF387B"/>
    <w:rsid w:val="00CF3BA4"/>
    <w:rsid w:val="00CF3C89"/>
    <w:rsid w:val="00CF3DC8"/>
    <w:rsid w:val="00CF4760"/>
    <w:rsid w:val="00CF4A96"/>
    <w:rsid w:val="00CF5F7D"/>
    <w:rsid w:val="00CF6942"/>
    <w:rsid w:val="00CF6B23"/>
    <w:rsid w:val="00CF7681"/>
    <w:rsid w:val="00D003B8"/>
    <w:rsid w:val="00D0046A"/>
    <w:rsid w:val="00D0059C"/>
    <w:rsid w:val="00D006DD"/>
    <w:rsid w:val="00D00C25"/>
    <w:rsid w:val="00D00CA9"/>
    <w:rsid w:val="00D00DF2"/>
    <w:rsid w:val="00D014CF"/>
    <w:rsid w:val="00D01BDD"/>
    <w:rsid w:val="00D01CC4"/>
    <w:rsid w:val="00D02109"/>
    <w:rsid w:val="00D02498"/>
    <w:rsid w:val="00D0381D"/>
    <w:rsid w:val="00D04006"/>
    <w:rsid w:val="00D04268"/>
    <w:rsid w:val="00D0449E"/>
    <w:rsid w:val="00D0577B"/>
    <w:rsid w:val="00D05C40"/>
    <w:rsid w:val="00D06253"/>
    <w:rsid w:val="00D06425"/>
    <w:rsid w:val="00D066B6"/>
    <w:rsid w:val="00D068F2"/>
    <w:rsid w:val="00D073FD"/>
    <w:rsid w:val="00D07EB8"/>
    <w:rsid w:val="00D103EF"/>
    <w:rsid w:val="00D10BBF"/>
    <w:rsid w:val="00D115D1"/>
    <w:rsid w:val="00D11986"/>
    <w:rsid w:val="00D119BA"/>
    <w:rsid w:val="00D1249E"/>
    <w:rsid w:val="00D1269A"/>
    <w:rsid w:val="00D130C4"/>
    <w:rsid w:val="00D1394F"/>
    <w:rsid w:val="00D14ABE"/>
    <w:rsid w:val="00D155CF"/>
    <w:rsid w:val="00D15A4C"/>
    <w:rsid w:val="00D16394"/>
    <w:rsid w:val="00D164CC"/>
    <w:rsid w:val="00D16AEC"/>
    <w:rsid w:val="00D1720B"/>
    <w:rsid w:val="00D175F0"/>
    <w:rsid w:val="00D17DA5"/>
    <w:rsid w:val="00D20170"/>
    <w:rsid w:val="00D21E60"/>
    <w:rsid w:val="00D21FC7"/>
    <w:rsid w:val="00D220C6"/>
    <w:rsid w:val="00D22476"/>
    <w:rsid w:val="00D22B0D"/>
    <w:rsid w:val="00D22BE2"/>
    <w:rsid w:val="00D22DB3"/>
    <w:rsid w:val="00D22E17"/>
    <w:rsid w:val="00D23839"/>
    <w:rsid w:val="00D23A03"/>
    <w:rsid w:val="00D24F42"/>
    <w:rsid w:val="00D257C1"/>
    <w:rsid w:val="00D25FB8"/>
    <w:rsid w:val="00D27192"/>
    <w:rsid w:val="00D276C7"/>
    <w:rsid w:val="00D30209"/>
    <w:rsid w:val="00D3068F"/>
    <w:rsid w:val="00D30A6A"/>
    <w:rsid w:val="00D30CE0"/>
    <w:rsid w:val="00D313FB"/>
    <w:rsid w:val="00D317A6"/>
    <w:rsid w:val="00D31963"/>
    <w:rsid w:val="00D32725"/>
    <w:rsid w:val="00D32860"/>
    <w:rsid w:val="00D3390C"/>
    <w:rsid w:val="00D34A64"/>
    <w:rsid w:val="00D350D0"/>
    <w:rsid w:val="00D355A2"/>
    <w:rsid w:val="00D368C3"/>
    <w:rsid w:val="00D36DFA"/>
    <w:rsid w:val="00D37719"/>
    <w:rsid w:val="00D4099D"/>
    <w:rsid w:val="00D409FF"/>
    <w:rsid w:val="00D4147D"/>
    <w:rsid w:val="00D41ACB"/>
    <w:rsid w:val="00D42262"/>
    <w:rsid w:val="00D4266B"/>
    <w:rsid w:val="00D42BBD"/>
    <w:rsid w:val="00D42E0C"/>
    <w:rsid w:val="00D43B0A"/>
    <w:rsid w:val="00D43B8D"/>
    <w:rsid w:val="00D45432"/>
    <w:rsid w:val="00D4543D"/>
    <w:rsid w:val="00D45499"/>
    <w:rsid w:val="00D4599E"/>
    <w:rsid w:val="00D46222"/>
    <w:rsid w:val="00D46BF8"/>
    <w:rsid w:val="00D46C8B"/>
    <w:rsid w:val="00D47250"/>
    <w:rsid w:val="00D473F1"/>
    <w:rsid w:val="00D479C9"/>
    <w:rsid w:val="00D47A0E"/>
    <w:rsid w:val="00D51053"/>
    <w:rsid w:val="00D51847"/>
    <w:rsid w:val="00D51FF4"/>
    <w:rsid w:val="00D5255D"/>
    <w:rsid w:val="00D528AA"/>
    <w:rsid w:val="00D5322E"/>
    <w:rsid w:val="00D5420C"/>
    <w:rsid w:val="00D54222"/>
    <w:rsid w:val="00D55B44"/>
    <w:rsid w:val="00D566E9"/>
    <w:rsid w:val="00D570D9"/>
    <w:rsid w:val="00D57199"/>
    <w:rsid w:val="00D5778E"/>
    <w:rsid w:val="00D578FF"/>
    <w:rsid w:val="00D608B0"/>
    <w:rsid w:val="00D6199A"/>
    <w:rsid w:val="00D61D1E"/>
    <w:rsid w:val="00D61EC2"/>
    <w:rsid w:val="00D62AD3"/>
    <w:rsid w:val="00D63030"/>
    <w:rsid w:val="00D6380A"/>
    <w:rsid w:val="00D63F65"/>
    <w:rsid w:val="00D64587"/>
    <w:rsid w:val="00D64BB6"/>
    <w:rsid w:val="00D657FE"/>
    <w:rsid w:val="00D65847"/>
    <w:rsid w:val="00D6586B"/>
    <w:rsid w:val="00D65D0B"/>
    <w:rsid w:val="00D66262"/>
    <w:rsid w:val="00D66910"/>
    <w:rsid w:val="00D673F8"/>
    <w:rsid w:val="00D67573"/>
    <w:rsid w:val="00D6766F"/>
    <w:rsid w:val="00D67C60"/>
    <w:rsid w:val="00D67FC9"/>
    <w:rsid w:val="00D71860"/>
    <w:rsid w:val="00D721F3"/>
    <w:rsid w:val="00D72335"/>
    <w:rsid w:val="00D7251B"/>
    <w:rsid w:val="00D7287B"/>
    <w:rsid w:val="00D7289F"/>
    <w:rsid w:val="00D735D5"/>
    <w:rsid w:val="00D736CE"/>
    <w:rsid w:val="00D74A18"/>
    <w:rsid w:val="00D74B5C"/>
    <w:rsid w:val="00D76160"/>
    <w:rsid w:val="00D76717"/>
    <w:rsid w:val="00D7691A"/>
    <w:rsid w:val="00D76DA7"/>
    <w:rsid w:val="00D76F78"/>
    <w:rsid w:val="00D80199"/>
    <w:rsid w:val="00D803E6"/>
    <w:rsid w:val="00D8055D"/>
    <w:rsid w:val="00D80B57"/>
    <w:rsid w:val="00D81072"/>
    <w:rsid w:val="00D817DC"/>
    <w:rsid w:val="00D81D0B"/>
    <w:rsid w:val="00D84AE9"/>
    <w:rsid w:val="00D84FA1"/>
    <w:rsid w:val="00D85593"/>
    <w:rsid w:val="00D85B59"/>
    <w:rsid w:val="00D85CD1"/>
    <w:rsid w:val="00D8663B"/>
    <w:rsid w:val="00D86A43"/>
    <w:rsid w:val="00D86E10"/>
    <w:rsid w:val="00D90F21"/>
    <w:rsid w:val="00D917EA"/>
    <w:rsid w:val="00D919AA"/>
    <w:rsid w:val="00D91B9B"/>
    <w:rsid w:val="00D91C00"/>
    <w:rsid w:val="00D91C53"/>
    <w:rsid w:val="00D91C54"/>
    <w:rsid w:val="00D91CAB"/>
    <w:rsid w:val="00D91F7A"/>
    <w:rsid w:val="00D93074"/>
    <w:rsid w:val="00D937B1"/>
    <w:rsid w:val="00D941D7"/>
    <w:rsid w:val="00D9452F"/>
    <w:rsid w:val="00D94545"/>
    <w:rsid w:val="00D945A8"/>
    <w:rsid w:val="00D9476C"/>
    <w:rsid w:val="00D9529C"/>
    <w:rsid w:val="00D956F0"/>
    <w:rsid w:val="00D95C0A"/>
    <w:rsid w:val="00D9623C"/>
    <w:rsid w:val="00D96E6C"/>
    <w:rsid w:val="00D9718C"/>
    <w:rsid w:val="00DA0945"/>
    <w:rsid w:val="00DA0ABD"/>
    <w:rsid w:val="00DA0D98"/>
    <w:rsid w:val="00DA1301"/>
    <w:rsid w:val="00DA245E"/>
    <w:rsid w:val="00DA2A48"/>
    <w:rsid w:val="00DA2C1D"/>
    <w:rsid w:val="00DA2E73"/>
    <w:rsid w:val="00DA3619"/>
    <w:rsid w:val="00DA4322"/>
    <w:rsid w:val="00DA5386"/>
    <w:rsid w:val="00DA55E0"/>
    <w:rsid w:val="00DA5C3A"/>
    <w:rsid w:val="00DA6AB0"/>
    <w:rsid w:val="00DA6B4A"/>
    <w:rsid w:val="00DA7078"/>
    <w:rsid w:val="00DA73F4"/>
    <w:rsid w:val="00DA759A"/>
    <w:rsid w:val="00DA7BD8"/>
    <w:rsid w:val="00DA7CED"/>
    <w:rsid w:val="00DA7E7B"/>
    <w:rsid w:val="00DB18D3"/>
    <w:rsid w:val="00DB207A"/>
    <w:rsid w:val="00DB2F38"/>
    <w:rsid w:val="00DB3567"/>
    <w:rsid w:val="00DB3C82"/>
    <w:rsid w:val="00DB4033"/>
    <w:rsid w:val="00DB4171"/>
    <w:rsid w:val="00DB47F9"/>
    <w:rsid w:val="00DB4C00"/>
    <w:rsid w:val="00DB4C43"/>
    <w:rsid w:val="00DB544E"/>
    <w:rsid w:val="00DB62BE"/>
    <w:rsid w:val="00DB64A5"/>
    <w:rsid w:val="00DB65CD"/>
    <w:rsid w:val="00DB6675"/>
    <w:rsid w:val="00DB6767"/>
    <w:rsid w:val="00DB7457"/>
    <w:rsid w:val="00DB7FA1"/>
    <w:rsid w:val="00DC0492"/>
    <w:rsid w:val="00DC058A"/>
    <w:rsid w:val="00DC08B3"/>
    <w:rsid w:val="00DC0A31"/>
    <w:rsid w:val="00DC0BDB"/>
    <w:rsid w:val="00DC0D18"/>
    <w:rsid w:val="00DC0E77"/>
    <w:rsid w:val="00DC0E9A"/>
    <w:rsid w:val="00DC1A8A"/>
    <w:rsid w:val="00DC1AC1"/>
    <w:rsid w:val="00DC2253"/>
    <w:rsid w:val="00DC2DA5"/>
    <w:rsid w:val="00DC314E"/>
    <w:rsid w:val="00DC33C3"/>
    <w:rsid w:val="00DC3FD3"/>
    <w:rsid w:val="00DC409C"/>
    <w:rsid w:val="00DC527C"/>
    <w:rsid w:val="00DC5367"/>
    <w:rsid w:val="00DC59F0"/>
    <w:rsid w:val="00DC5D45"/>
    <w:rsid w:val="00DC64C6"/>
    <w:rsid w:val="00DC6C4B"/>
    <w:rsid w:val="00DC6F21"/>
    <w:rsid w:val="00DC7154"/>
    <w:rsid w:val="00DC7342"/>
    <w:rsid w:val="00DC7496"/>
    <w:rsid w:val="00DC7626"/>
    <w:rsid w:val="00DD0E07"/>
    <w:rsid w:val="00DD1035"/>
    <w:rsid w:val="00DD1122"/>
    <w:rsid w:val="00DD1273"/>
    <w:rsid w:val="00DD22C7"/>
    <w:rsid w:val="00DD245C"/>
    <w:rsid w:val="00DD2666"/>
    <w:rsid w:val="00DD2710"/>
    <w:rsid w:val="00DD2C86"/>
    <w:rsid w:val="00DD3341"/>
    <w:rsid w:val="00DD3413"/>
    <w:rsid w:val="00DD4726"/>
    <w:rsid w:val="00DD526B"/>
    <w:rsid w:val="00DD57CA"/>
    <w:rsid w:val="00DD5A15"/>
    <w:rsid w:val="00DD5BBE"/>
    <w:rsid w:val="00DD5F3C"/>
    <w:rsid w:val="00DD6412"/>
    <w:rsid w:val="00DD6DB1"/>
    <w:rsid w:val="00DD7436"/>
    <w:rsid w:val="00DD789F"/>
    <w:rsid w:val="00DE0626"/>
    <w:rsid w:val="00DE08BE"/>
    <w:rsid w:val="00DE1441"/>
    <w:rsid w:val="00DE19E2"/>
    <w:rsid w:val="00DE1AD2"/>
    <w:rsid w:val="00DE230B"/>
    <w:rsid w:val="00DE2F2F"/>
    <w:rsid w:val="00DE3137"/>
    <w:rsid w:val="00DE328C"/>
    <w:rsid w:val="00DE3B7C"/>
    <w:rsid w:val="00DE417B"/>
    <w:rsid w:val="00DE4898"/>
    <w:rsid w:val="00DE4ABE"/>
    <w:rsid w:val="00DE4BE9"/>
    <w:rsid w:val="00DE4CEE"/>
    <w:rsid w:val="00DE5666"/>
    <w:rsid w:val="00DE5725"/>
    <w:rsid w:val="00DE63EB"/>
    <w:rsid w:val="00DE6A9D"/>
    <w:rsid w:val="00DE73AC"/>
    <w:rsid w:val="00DE749D"/>
    <w:rsid w:val="00DE79DC"/>
    <w:rsid w:val="00DF01EC"/>
    <w:rsid w:val="00DF034A"/>
    <w:rsid w:val="00DF0A3B"/>
    <w:rsid w:val="00DF0B1F"/>
    <w:rsid w:val="00DF0B86"/>
    <w:rsid w:val="00DF11F1"/>
    <w:rsid w:val="00DF1738"/>
    <w:rsid w:val="00DF1BB6"/>
    <w:rsid w:val="00DF3524"/>
    <w:rsid w:val="00DF358F"/>
    <w:rsid w:val="00DF35B8"/>
    <w:rsid w:val="00DF3B47"/>
    <w:rsid w:val="00DF3D8D"/>
    <w:rsid w:val="00DF443F"/>
    <w:rsid w:val="00DF5E34"/>
    <w:rsid w:val="00DF7626"/>
    <w:rsid w:val="00DF7D7A"/>
    <w:rsid w:val="00DF7EF0"/>
    <w:rsid w:val="00E001AA"/>
    <w:rsid w:val="00E00322"/>
    <w:rsid w:val="00E01191"/>
    <w:rsid w:val="00E014A5"/>
    <w:rsid w:val="00E019ED"/>
    <w:rsid w:val="00E01ADB"/>
    <w:rsid w:val="00E01B73"/>
    <w:rsid w:val="00E0203B"/>
    <w:rsid w:val="00E02259"/>
    <w:rsid w:val="00E024AB"/>
    <w:rsid w:val="00E02EB3"/>
    <w:rsid w:val="00E0306A"/>
    <w:rsid w:val="00E0325E"/>
    <w:rsid w:val="00E03664"/>
    <w:rsid w:val="00E0370C"/>
    <w:rsid w:val="00E03C41"/>
    <w:rsid w:val="00E04802"/>
    <w:rsid w:val="00E04897"/>
    <w:rsid w:val="00E052BB"/>
    <w:rsid w:val="00E05354"/>
    <w:rsid w:val="00E059B1"/>
    <w:rsid w:val="00E059F2"/>
    <w:rsid w:val="00E0606B"/>
    <w:rsid w:val="00E060CA"/>
    <w:rsid w:val="00E062C0"/>
    <w:rsid w:val="00E064AB"/>
    <w:rsid w:val="00E072AB"/>
    <w:rsid w:val="00E07678"/>
    <w:rsid w:val="00E10AE1"/>
    <w:rsid w:val="00E10CA8"/>
    <w:rsid w:val="00E114E0"/>
    <w:rsid w:val="00E11A60"/>
    <w:rsid w:val="00E11A6A"/>
    <w:rsid w:val="00E11DCD"/>
    <w:rsid w:val="00E11FCA"/>
    <w:rsid w:val="00E127E8"/>
    <w:rsid w:val="00E12A5B"/>
    <w:rsid w:val="00E13112"/>
    <w:rsid w:val="00E131D5"/>
    <w:rsid w:val="00E14487"/>
    <w:rsid w:val="00E146F2"/>
    <w:rsid w:val="00E147D7"/>
    <w:rsid w:val="00E148BC"/>
    <w:rsid w:val="00E15B77"/>
    <w:rsid w:val="00E15D8C"/>
    <w:rsid w:val="00E160CE"/>
    <w:rsid w:val="00E17874"/>
    <w:rsid w:val="00E179C8"/>
    <w:rsid w:val="00E2028C"/>
    <w:rsid w:val="00E20826"/>
    <w:rsid w:val="00E212C8"/>
    <w:rsid w:val="00E214D7"/>
    <w:rsid w:val="00E21B38"/>
    <w:rsid w:val="00E21D3D"/>
    <w:rsid w:val="00E221A6"/>
    <w:rsid w:val="00E2225B"/>
    <w:rsid w:val="00E23485"/>
    <w:rsid w:val="00E23636"/>
    <w:rsid w:val="00E23A23"/>
    <w:rsid w:val="00E23F7B"/>
    <w:rsid w:val="00E24D40"/>
    <w:rsid w:val="00E24DA1"/>
    <w:rsid w:val="00E24E68"/>
    <w:rsid w:val="00E24E91"/>
    <w:rsid w:val="00E25021"/>
    <w:rsid w:val="00E25B28"/>
    <w:rsid w:val="00E2640D"/>
    <w:rsid w:val="00E2720F"/>
    <w:rsid w:val="00E27487"/>
    <w:rsid w:val="00E274FC"/>
    <w:rsid w:val="00E27BFD"/>
    <w:rsid w:val="00E3055C"/>
    <w:rsid w:val="00E3121C"/>
    <w:rsid w:val="00E319E5"/>
    <w:rsid w:val="00E31C0E"/>
    <w:rsid w:val="00E31FD0"/>
    <w:rsid w:val="00E32305"/>
    <w:rsid w:val="00E3295B"/>
    <w:rsid w:val="00E32C3B"/>
    <w:rsid w:val="00E32DA4"/>
    <w:rsid w:val="00E343BD"/>
    <w:rsid w:val="00E34A84"/>
    <w:rsid w:val="00E34CC8"/>
    <w:rsid w:val="00E34F2F"/>
    <w:rsid w:val="00E3505D"/>
    <w:rsid w:val="00E355DE"/>
    <w:rsid w:val="00E3570E"/>
    <w:rsid w:val="00E360B2"/>
    <w:rsid w:val="00E36805"/>
    <w:rsid w:val="00E368BB"/>
    <w:rsid w:val="00E36B96"/>
    <w:rsid w:val="00E36F0E"/>
    <w:rsid w:val="00E37297"/>
    <w:rsid w:val="00E37EED"/>
    <w:rsid w:val="00E407A7"/>
    <w:rsid w:val="00E40DB9"/>
    <w:rsid w:val="00E4108C"/>
    <w:rsid w:val="00E418D3"/>
    <w:rsid w:val="00E419FB"/>
    <w:rsid w:val="00E41EA9"/>
    <w:rsid w:val="00E42229"/>
    <w:rsid w:val="00E43296"/>
    <w:rsid w:val="00E437A1"/>
    <w:rsid w:val="00E43F81"/>
    <w:rsid w:val="00E444CD"/>
    <w:rsid w:val="00E445DF"/>
    <w:rsid w:val="00E45410"/>
    <w:rsid w:val="00E4562C"/>
    <w:rsid w:val="00E4564C"/>
    <w:rsid w:val="00E459D5"/>
    <w:rsid w:val="00E45E77"/>
    <w:rsid w:val="00E464B4"/>
    <w:rsid w:val="00E46532"/>
    <w:rsid w:val="00E46DFC"/>
    <w:rsid w:val="00E46E7E"/>
    <w:rsid w:val="00E472B5"/>
    <w:rsid w:val="00E476A5"/>
    <w:rsid w:val="00E47C99"/>
    <w:rsid w:val="00E504EA"/>
    <w:rsid w:val="00E5068F"/>
    <w:rsid w:val="00E50A5E"/>
    <w:rsid w:val="00E50E17"/>
    <w:rsid w:val="00E510D9"/>
    <w:rsid w:val="00E52619"/>
    <w:rsid w:val="00E52A54"/>
    <w:rsid w:val="00E52ADB"/>
    <w:rsid w:val="00E52F56"/>
    <w:rsid w:val="00E53862"/>
    <w:rsid w:val="00E53B3A"/>
    <w:rsid w:val="00E547CE"/>
    <w:rsid w:val="00E55D60"/>
    <w:rsid w:val="00E56D42"/>
    <w:rsid w:val="00E56EED"/>
    <w:rsid w:val="00E57467"/>
    <w:rsid w:val="00E57D78"/>
    <w:rsid w:val="00E6030B"/>
    <w:rsid w:val="00E6061B"/>
    <w:rsid w:val="00E60650"/>
    <w:rsid w:val="00E6089E"/>
    <w:rsid w:val="00E60913"/>
    <w:rsid w:val="00E613CB"/>
    <w:rsid w:val="00E61436"/>
    <w:rsid w:val="00E618B8"/>
    <w:rsid w:val="00E63495"/>
    <w:rsid w:val="00E63C4A"/>
    <w:rsid w:val="00E64061"/>
    <w:rsid w:val="00E64989"/>
    <w:rsid w:val="00E64D83"/>
    <w:rsid w:val="00E65651"/>
    <w:rsid w:val="00E65EFA"/>
    <w:rsid w:val="00E674DA"/>
    <w:rsid w:val="00E679B3"/>
    <w:rsid w:val="00E70040"/>
    <w:rsid w:val="00E70FB4"/>
    <w:rsid w:val="00E72730"/>
    <w:rsid w:val="00E72C8B"/>
    <w:rsid w:val="00E73F2D"/>
    <w:rsid w:val="00E7480D"/>
    <w:rsid w:val="00E758F9"/>
    <w:rsid w:val="00E75C06"/>
    <w:rsid w:val="00E7731D"/>
    <w:rsid w:val="00E80243"/>
    <w:rsid w:val="00E803C0"/>
    <w:rsid w:val="00E804A0"/>
    <w:rsid w:val="00E8138F"/>
    <w:rsid w:val="00E81542"/>
    <w:rsid w:val="00E81C94"/>
    <w:rsid w:val="00E821EC"/>
    <w:rsid w:val="00E8237A"/>
    <w:rsid w:val="00E828C3"/>
    <w:rsid w:val="00E82B90"/>
    <w:rsid w:val="00E82C87"/>
    <w:rsid w:val="00E8353E"/>
    <w:rsid w:val="00E83786"/>
    <w:rsid w:val="00E8402B"/>
    <w:rsid w:val="00E84FCF"/>
    <w:rsid w:val="00E851C3"/>
    <w:rsid w:val="00E85546"/>
    <w:rsid w:val="00E85CF4"/>
    <w:rsid w:val="00E85D2E"/>
    <w:rsid w:val="00E86164"/>
    <w:rsid w:val="00E86C9C"/>
    <w:rsid w:val="00E86F2C"/>
    <w:rsid w:val="00E87913"/>
    <w:rsid w:val="00E87F46"/>
    <w:rsid w:val="00E90D0A"/>
    <w:rsid w:val="00E919D6"/>
    <w:rsid w:val="00E91A10"/>
    <w:rsid w:val="00E91ED6"/>
    <w:rsid w:val="00E91FB0"/>
    <w:rsid w:val="00E9229D"/>
    <w:rsid w:val="00E92B18"/>
    <w:rsid w:val="00E93F7B"/>
    <w:rsid w:val="00E94182"/>
    <w:rsid w:val="00E94363"/>
    <w:rsid w:val="00E945A3"/>
    <w:rsid w:val="00E95565"/>
    <w:rsid w:val="00E95571"/>
    <w:rsid w:val="00E95B96"/>
    <w:rsid w:val="00E95BEC"/>
    <w:rsid w:val="00E95D9F"/>
    <w:rsid w:val="00E970FB"/>
    <w:rsid w:val="00E9714E"/>
    <w:rsid w:val="00E978CA"/>
    <w:rsid w:val="00E97FC3"/>
    <w:rsid w:val="00EA041A"/>
    <w:rsid w:val="00EA0AD0"/>
    <w:rsid w:val="00EA0E0F"/>
    <w:rsid w:val="00EA21C6"/>
    <w:rsid w:val="00EA2CAD"/>
    <w:rsid w:val="00EA352C"/>
    <w:rsid w:val="00EA3A6D"/>
    <w:rsid w:val="00EA458C"/>
    <w:rsid w:val="00EA4896"/>
    <w:rsid w:val="00EA4D0D"/>
    <w:rsid w:val="00EA5132"/>
    <w:rsid w:val="00EA5267"/>
    <w:rsid w:val="00EA5E85"/>
    <w:rsid w:val="00EA5EF7"/>
    <w:rsid w:val="00EA60E9"/>
    <w:rsid w:val="00EA62BC"/>
    <w:rsid w:val="00EA6729"/>
    <w:rsid w:val="00EA6C8B"/>
    <w:rsid w:val="00EA6D51"/>
    <w:rsid w:val="00EA6EAD"/>
    <w:rsid w:val="00EA72F7"/>
    <w:rsid w:val="00EA737C"/>
    <w:rsid w:val="00EA77D5"/>
    <w:rsid w:val="00EA7B40"/>
    <w:rsid w:val="00EB0116"/>
    <w:rsid w:val="00EB0203"/>
    <w:rsid w:val="00EB0764"/>
    <w:rsid w:val="00EB0B3B"/>
    <w:rsid w:val="00EB1C0D"/>
    <w:rsid w:val="00EB2480"/>
    <w:rsid w:val="00EB25EF"/>
    <w:rsid w:val="00EB28E1"/>
    <w:rsid w:val="00EB3A98"/>
    <w:rsid w:val="00EB3E00"/>
    <w:rsid w:val="00EB3E72"/>
    <w:rsid w:val="00EB48A3"/>
    <w:rsid w:val="00EB539E"/>
    <w:rsid w:val="00EB576C"/>
    <w:rsid w:val="00EB607B"/>
    <w:rsid w:val="00EB6725"/>
    <w:rsid w:val="00EB7E2A"/>
    <w:rsid w:val="00EC01BF"/>
    <w:rsid w:val="00EC0687"/>
    <w:rsid w:val="00EC0C91"/>
    <w:rsid w:val="00EC1344"/>
    <w:rsid w:val="00EC1A9F"/>
    <w:rsid w:val="00EC1C9E"/>
    <w:rsid w:val="00EC22D8"/>
    <w:rsid w:val="00EC3135"/>
    <w:rsid w:val="00EC3269"/>
    <w:rsid w:val="00EC3D07"/>
    <w:rsid w:val="00EC4377"/>
    <w:rsid w:val="00EC588E"/>
    <w:rsid w:val="00EC591B"/>
    <w:rsid w:val="00EC5AA2"/>
    <w:rsid w:val="00EC5BAC"/>
    <w:rsid w:val="00EC5FA3"/>
    <w:rsid w:val="00EC6201"/>
    <w:rsid w:val="00EC6A0E"/>
    <w:rsid w:val="00EC75D5"/>
    <w:rsid w:val="00EC76BC"/>
    <w:rsid w:val="00EC7C91"/>
    <w:rsid w:val="00EC7FEE"/>
    <w:rsid w:val="00EC7FFB"/>
    <w:rsid w:val="00ED05CD"/>
    <w:rsid w:val="00ED13E7"/>
    <w:rsid w:val="00ED175E"/>
    <w:rsid w:val="00ED1EA8"/>
    <w:rsid w:val="00ED24C2"/>
    <w:rsid w:val="00ED282A"/>
    <w:rsid w:val="00ED29E7"/>
    <w:rsid w:val="00ED36C4"/>
    <w:rsid w:val="00ED39A3"/>
    <w:rsid w:val="00ED3FD2"/>
    <w:rsid w:val="00ED5C12"/>
    <w:rsid w:val="00ED5CA6"/>
    <w:rsid w:val="00ED655C"/>
    <w:rsid w:val="00ED6854"/>
    <w:rsid w:val="00ED68AD"/>
    <w:rsid w:val="00ED6962"/>
    <w:rsid w:val="00ED69A5"/>
    <w:rsid w:val="00ED6B40"/>
    <w:rsid w:val="00ED724C"/>
    <w:rsid w:val="00EE05B5"/>
    <w:rsid w:val="00EE0D46"/>
    <w:rsid w:val="00EE0F50"/>
    <w:rsid w:val="00EE0FA4"/>
    <w:rsid w:val="00EE0FCE"/>
    <w:rsid w:val="00EE16E2"/>
    <w:rsid w:val="00EE21BC"/>
    <w:rsid w:val="00EE30B7"/>
    <w:rsid w:val="00EE40BC"/>
    <w:rsid w:val="00EE4CDC"/>
    <w:rsid w:val="00EE5361"/>
    <w:rsid w:val="00EE5F58"/>
    <w:rsid w:val="00EE78C7"/>
    <w:rsid w:val="00EE795C"/>
    <w:rsid w:val="00EE7C0B"/>
    <w:rsid w:val="00EE7E46"/>
    <w:rsid w:val="00EF00E0"/>
    <w:rsid w:val="00EF09BA"/>
    <w:rsid w:val="00EF1510"/>
    <w:rsid w:val="00EF1A0B"/>
    <w:rsid w:val="00EF29EA"/>
    <w:rsid w:val="00EF320A"/>
    <w:rsid w:val="00EF3D11"/>
    <w:rsid w:val="00EF3DB6"/>
    <w:rsid w:val="00EF3DF8"/>
    <w:rsid w:val="00EF413E"/>
    <w:rsid w:val="00EF46C8"/>
    <w:rsid w:val="00EF46D4"/>
    <w:rsid w:val="00EF7674"/>
    <w:rsid w:val="00F00943"/>
    <w:rsid w:val="00F00F31"/>
    <w:rsid w:val="00F01880"/>
    <w:rsid w:val="00F020B2"/>
    <w:rsid w:val="00F0225A"/>
    <w:rsid w:val="00F02877"/>
    <w:rsid w:val="00F02B18"/>
    <w:rsid w:val="00F02F25"/>
    <w:rsid w:val="00F0427D"/>
    <w:rsid w:val="00F043A4"/>
    <w:rsid w:val="00F04832"/>
    <w:rsid w:val="00F04A8A"/>
    <w:rsid w:val="00F04B36"/>
    <w:rsid w:val="00F04CB3"/>
    <w:rsid w:val="00F05AD8"/>
    <w:rsid w:val="00F05AEB"/>
    <w:rsid w:val="00F065EA"/>
    <w:rsid w:val="00F0666E"/>
    <w:rsid w:val="00F066DC"/>
    <w:rsid w:val="00F06B60"/>
    <w:rsid w:val="00F06C40"/>
    <w:rsid w:val="00F0750F"/>
    <w:rsid w:val="00F077E0"/>
    <w:rsid w:val="00F07D1D"/>
    <w:rsid w:val="00F07DF0"/>
    <w:rsid w:val="00F07E9A"/>
    <w:rsid w:val="00F07F32"/>
    <w:rsid w:val="00F10176"/>
    <w:rsid w:val="00F10328"/>
    <w:rsid w:val="00F1032B"/>
    <w:rsid w:val="00F125A1"/>
    <w:rsid w:val="00F12C05"/>
    <w:rsid w:val="00F12DAF"/>
    <w:rsid w:val="00F1311B"/>
    <w:rsid w:val="00F138CA"/>
    <w:rsid w:val="00F13DB5"/>
    <w:rsid w:val="00F1515A"/>
    <w:rsid w:val="00F15AE8"/>
    <w:rsid w:val="00F16AC8"/>
    <w:rsid w:val="00F16DE0"/>
    <w:rsid w:val="00F17435"/>
    <w:rsid w:val="00F17500"/>
    <w:rsid w:val="00F176FD"/>
    <w:rsid w:val="00F20667"/>
    <w:rsid w:val="00F2082F"/>
    <w:rsid w:val="00F20A1F"/>
    <w:rsid w:val="00F20A40"/>
    <w:rsid w:val="00F22EDF"/>
    <w:rsid w:val="00F236EA"/>
    <w:rsid w:val="00F23D02"/>
    <w:rsid w:val="00F23FFE"/>
    <w:rsid w:val="00F241BB"/>
    <w:rsid w:val="00F24CBD"/>
    <w:rsid w:val="00F251B8"/>
    <w:rsid w:val="00F25FCB"/>
    <w:rsid w:val="00F26589"/>
    <w:rsid w:val="00F26EFD"/>
    <w:rsid w:val="00F27702"/>
    <w:rsid w:val="00F27710"/>
    <w:rsid w:val="00F279AA"/>
    <w:rsid w:val="00F303DC"/>
    <w:rsid w:val="00F30B53"/>
    <w:rsid w:val="00F31C0B"/>
    <w:rsid w:val="00F31F90"/>
    <w:rsid w:val="00F3271A"/>
    <w:rsid w:val="00F32DF8"/>
    <w:rsid w:val="00F3388B"/>
    <w:rsid w:val="00F33BA4"/>
    <w:rsid w:val="00F34679"/>
    <w:rsid w:val="00F34890"/>
    <w:rsid w:val="00F35089"/>
    <w:rsid w:val="00F351B6"/>
    <w:rsid w:val="00F35919"/>
    <w:rsid w:val="00F359B8"/>
    <w:rsid w:val="00F35A62"/>
    <w:rsid w:val="00F36D8D"/>
    <w:rsid w:val="00F3761B"/>
    <w:rsid w:val="00F404EA"/>
    <w:rsid w:val="00F41152"/>
    <w:rsid w:val="00F41950"/>
    <w:rsid w:val="00F42117"/>
    <w:rsid w:val="00F422D9"/>
    <w:rsid w:val="00F4383F"/>
    <w:rsid w:val="00F44E89"/>
    <w:rsid w:val="00F44F41"/>
    <w:rsid w:val="00F45110"/>
    <w:rsid w:val="00F458D0"/>
    <w:rsid w:val="00F45A10"/>
    <w:rsid w:val="00F45BDF"/>
    <w:rsid w:val="00F45CC7"/>
    <w:rsid w:val="00F462CB"/>
    <w:rsid w:val="00F4636E"/>
    <w:rsid w:val="00F463A7"/>
    <w:rsid w:val="00F4666F"/>
    <w:rsid w:val="00F4695A"/>
    <w:rsid w:val="00F46A1A"/>
    <w:rsid w:val="00F46C1C"/>
    <w:rsid w:val="00F479C5"/>
    <w:rsid w:val="00F50162"/>
    <w:rsid w:val="00F505A1"/>
    <w:rsid w:val="00F50ACC"/>
    <w:rsid w:val="00F50FD6"/>
    <w:rsid w:val="00F51512"/>
    <w:rsid w:val="00F51799"/>
    <w:rsid w:val="00F52273"/>
    <w:rsid w:val="00F526D0"/>
    <w:rsid w:val="00F5299D"/>
    <w:rsid w:val="00F52DE8"/>
    <w:rsid w:val="00F536FA"/>
    <w:rsid w:val="00F53A5D"/>
    <w:rsid w:val="00F53BD7"/>
    <w:rsid w:val="00F53E67"/>
    <w:rsid w:val="00F54C8B"/>
    <w:rsid w:val="00F54F42"/>
    <w:rsid w:val="00F5552D"/>
    <w:rsid w:val="00F557E7"/>
    <w:rsid w:val="00F558AD"/>
    <w:rsid w:val="00F5671B"/>
    <w:rsid w:val="00F568EE"/>
    <w:rsid w:val="00F5696D"/>
    <w:rsid w:val="00F57262"/>
    <w:rsid w:val="00F5733F"/>
    <w:rsid w:val="00F60914"/>
    <w:rsid w:val="00F60A46"/>
    <w:rsid w:val="00F61705"/>
    <w:rsid w:val="00F618EA"/>
    <w:rsid w:val="00F6191D"/>
    <w:rsid w:val="00F61BDD"/>
    <w:rsid w:val="00F61BEC"/>
    <w:rsid w:val="00F623AD"/>
    <w:rsid w:val="00F63437"/>
    <w:rsid w:val="00F639D4"/>
    <w:rsid w:val="00F64908"/>
    <w:rsid w:val="00F64BA7"/>
    <w:rsid w:val="00F65DE2"/>
    <w:rsid w:val="00F65E8F"/>
    <w:rsid w:val="00F66001"/>
    <w:rsid w:val="00F6763F"/>
    <w:rsid w:val="00F67936"/>
    <w:rsid w:val="00F7054C"/>
    <w:rsid w:val="00F71917"/>
    <w:rsid w:val="00F72412"/>
    <w:rsid w:val="00F726C0"/>
    <w:rsid w:val="00F72AB4"/>
    <w:rsid w:val="00F72BDB"/>
    <w:rsid w:val="00F72C19"/>
    <w:rsid w:val="00F72F41"/>
    <w:rsid w:val="00F73A22"/>
    <w:rsid w:val="00F73EF6"/>
    <w:rsid w:val="00F73F5B"/>
    <w:rsid w:val="00F74513"/>
    <w:rsid w:val="00F74B33"/>
    <w:rsid w:val="00F75A7D"/>
    <w:rsid w:val="00F75E63"/>
    <w:rsid w:val="00F76005"/>
    <w:rsid w:val="00F769BC"/>
    <w:rsid w:val="00F76B7E"/>
    <w:rsid w:val="00F7763D"/>
    <w:rsid w:val="00F776BD"/>
    <w:rsid w:val="00F80E1B"/>
    <w:rsid w:val="00F814B4"/>
    <w:rsid w:val="00F81A76"/>
    <w:rsid w:val="00F823FA"/>
    <w:rsid w:val="00F82B4B"/>
    <w:rsid w:val="00F83345"/>
    <w:rsid w:val="00F841B5"/>
    <w:rsid w:val="00F84440"/>
    <w:rsid w:val="00F85AEF"/>
    <w:rsid w:val="00F85E0B"/>
    <w:rsid w:val="00F86833"/>
    <w:rsid w:val="00F86EE0"/>
    <w:rsid w:val="00F86F2B"/>
    <w:rsid w:val="00F903CA"/>
    <w:rsid w:val="00F904A3"/>
    <w:rsid w:val="00F906D6"/>
    <w:rsid w:val="00F90B23"/>
    <w:rsid w:val="00F91530"/>
    <w:rsid w:val="00F91688"/>
    <w:rsid w:val="00F9250C"/>
    <w:rsid w:val="00F926A0"/>
    <w:rsid w:val="00F93074"/>
    <w:rsid w:val="00F932B9"/>
    <w:rsid w:val="00F938C6"/>
    <w:rsid w:val="00F93E3A"/>
    <w:rsid w:val="00F94BF3"/>
    <w:rsid w:val="00F95114"/>
    <w:rsid w:val="00F95291"/>
    <w:rsid w:val="00F95424"/>
    <w:rsid w:val="00F96385"/>
    <w:rsid w:val="00F9678B"/>
    <w:rsid w:val="00F96F95"/>
    <w:rsid w:val="00F972B8"/>
    <w:rsid w:val="00F9757B"/>
    <w:rsid w:val="00F97E09"/>
    <w:rsid w:val="00FA181C"/>
    <w:rsid w:val="00FA1989"/>
    <w:rsid w:val="00FA19D6"/>
    <w:rsid w:val="00FA1B17"/>
    <w:rsid w:val="00FA263A"/>
    <w:rsid w:val="00FA3283"/>
    <w:rsid w:val="00FA372B"/>
    <w:rsid w:val="00FA3CDF"/>
    <w:rsid w:val="00FA42EC"/>
    <w:rsid w:val="00FA439B"/>
    <w:rsid w:val="00FA4877"/>
    <w:rsid w:val="00FA5C8B"/>
    <w:rsid w:val="00FA61DB"/>
    <w:rsid w:val="00FA6525"/>
    <w:rsid w:val="00FA6AE9"/>
    <w:rsid w:val="00FA6E40"/>
    <w:rsid w:val="00FA7471"/>
    <w:rsid w:val="00FA7533"/>
    <w:rsid w:val="00FA75CE"/>
    <w:rsid w:val="00FA75FB"/>
    <w:rsid w:val="00FA7674"/>
    <w:rsid w:val="00FA78FE"/>
    <w:rsid w:val="00FB0094"/>
    <w:rsid w:val="00FB06E5"/>
    <w:rsid w:val="00FB0C1F"/>
    <w:rsid w:val="00FB0F17"/>
    <w:rsid w:val="00FB150B"/>
    <w:rsid w:val="00FB2D62"/>
    <w:rsid w:val="00FB2F02"/>
    <w:rsid w:val="00FB36FF"/>
    <w:rsid w:val="00FB4615"/>
    <w:rsid w:val="00FB4D72"/>
    <w:rsid w:val="00FB4E4D"/>
    <w:rsid w:val="00FB4F47"/>
    <w:rsid w:val="00FB5358"/>
    <w:rsid w:val="00FB58B2"/>
    <w:rsid w:val="00FB5DA4"/>
    <w:rsid w:val="00FB5E5A"/>
    <w:rsid w:val="00FB5E92"/>
    <w:rsid w:val="00FB768C"/>
    <w:rsid w:val="00FC03B6"/>
    <w:rsid w:val="00FC0A89"/>
    <w:rsid w:val="00FC0BB9"/>
    <w:rsid w:val="00FC0DCF"/>
    <w:rsid w:val="00FC0E5F"/>
    <w:rsid w:val="00FC122B"/>
    <w:rsid w:val="00FC1802"/>
    <w:rsid w:val="00FC198E"/>
    <w:rsid w:val="00FC1E85"/>
    <w:rsid w:val="00FC20C3"/>
    <w:rsid w:val="00FC2C0E"/>
    <w:rsid w:val="00FC4AE9"/>
    <w:rsid w:val="00FC4B4F"/>
    <w:rsid w:val="00FC5553"/>
    <w:rsid w:val="00FC5F1C"/>
    <w:rsid w:val="00FC621E"/>
    <w:rsid w:val="00FC6E4C"/>
    <w:rsid w:val="00FC79D4"/>
    <w:rsid w:val="00FC7CD0"/>
    <w:rsid w:val="00FC7DA1"/>
    <w:rsid w:val="00FC7F61"/>
    <w:rsid w:val="00FD009E"/>
    <w:rsid w:val="00FD0809"/>
    <w:rsid w:val="00FD2475"/>
    <w:rsid w:val="00FD2670"/>
    <w:rsid w:val="00FD2EFC"/>
    <w:rsid w:val="00FD4328"/>
    <w:rsid w:val="00FD4D92"/>
    <w:rsid w:val="00FD5088"/>
    <w:rsid w:val="00FD595D"/>
    <w:rsid w:val="00FD6969"/>
    <w:rsid w:val="00FD6BF6"/>
    <w:rsid w:val="00FD6F54"/>
    <w:rsid w:val="00FE1946"/>
    <w:rsid w:val="00FE1A6B"/>
    <w:rsid w:val="00FE23A6"/>
    <w:rsid w:val="00FE27E1"/>
    <w:rsid w:val="00FE296D"/>
    <w:rsid w:val="00FE2A74"/>
    <w:rsid w:val="00FE2BD8"/>
    <w:rsid w:val="00FE3147"/>
    <w:rsid w:val="00FE3364"/>
    <w:rsid w:val="00FE398D"/>
    <w:rsid w:val="00FE3F53"/>
    <w:rsid w:val="00FE478E"/>
    <w:rsid w:val="00FE4AE7"/>
    <w:rsid w:val="00FE53BE"/>
    <w:rsid w:val="00FE5569"/>
    <w:rsid w:val="00FE56B5"/>
    <w:rsid w:val="00FE5882"/>
    <w:rsid w:val="00FE6680"/>
    <w:rsid w:val="00FE6945"/>
    <w:rsid w:val="00FE71C1"/>
    <w:rsid w:val="00FE7DA2"/>
    <w:rsid w:val="00FE7E2B"/>
    <w:rsid w:val="00FE7FC1"/>
    <w:rsid w:val="00FF061B"/>
    <w:rsid w:val="00FF20D7"/>
    <w:rsid w:val="00FF228F"/>
    <w:rsid w:val="00FF2C34"/>
    <w:rsid w:val="00FF2F74"/>
    <w:rsid w:val="00FF35CF"/>
    <w:rsid w:val="00FF425A"/>
    <w:rsid w:val="00FF4628"/>
    <w:rsid w:val="00FF48C8"/>
    <w:rsid w:val="00FF4DD0"/>
    <w:rsid w:val="00FF5043"/>
    <w:rsid w:val="00FF50A5"/>
    <w:rsid w:val="00FF54B7"/>
    <w:rsid w:val="00FF54F7"/>
    <w:rsid w:val="00FF6507"/>
    <w:rsid w:val="00FF6B36"/>
    <w:rsid w:val="00FF709B"/>
    <w:rsid w:val="00FF7A9A"/>
    <w:rsid w:val="00FF7F3B"/>
    <w:rsid w:val="00FF7F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A12ED5"/>
  <w15:docId w15:val="{EBA118C4-8489-4AC3-8A86-8B2FAE4F9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7FA1"/>
    <w:pPr>
      <w:widowControl w:val="0"/>
      <w:jc w:val="both"/>
    </w:pPr>
    <w:rPr>
      <w:kern w:val="2"/>
      <w:sz w:val="21"/>
      <w:szCs w:val="22"/>
    </w:rPr>
  </w:style>
  <w:style w:type="paragraph" w:styleId="1">
    <w:name w:val="heading 1"/>
    <w:basedOn w:val="a"/>
    <w:next w:val="a"/>
    <w:link w:val="10"/>
    <w:uiPriority w:val="9"/>
    <w:qFormat/>
    <w:rsid w:val="004E5BD2"/>
    <w:pPr>
      <w:keepNext/>
      <w:outlineLvl w:val="0"/>
    </w:pPr>
    <w:rPr>
      <w:rFonts w:ascii="Arial" w:eastAsia="ＭＳ ゴシック" w:hAnsi="Arial"/>
      <w:sz w:val="24"/>
      <w:szCs w:val="24"/>
    </w:rPr>
  </w:style>
  <w:style w:type="paragraph" w:styleId="3">
    <w:name w:val="heading 3"/>
    <w:basedOn w:val="a"/>
    <w:next w:val="a"/>
    <w:link w:val="30"/>
    <w:uiPriority w:val="9"/>
    <w:semiHidden/>
    <w:unhideWhenUsed/>
    <w:qFormat/>
    <w:rsid w:val="00753C2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3CD"/>
    <w:pPr>
      <w:tabs>
        <w:tab w:val="center" w:pos="4252"/>
        <w:tab w:val="right" w:pos="8504"/>
      </w:tabs>
      <w:snapToGrid w:val="0"/>
    </w:pPr>
  </w:style>
  <w:style w:type="character" w:customStyle="1" w:styleId="a4">
    <w:name w:val="ヘッダー (文字)"/>
    <w:basedOn w:val="a0"/>
    <w:link w:val="a3"/>
    <w:uiPriority w:val="99"/>
    <w:rsid w:val="001B63CD"/>
  </w:style>
  <w:style w:type="paragraph" w:styleId="a5">
    <w:name w:val="footer"/>
    <w:basedOn w:val="a"/>
    <w:link w:val="a6"/>
    <w:uiPriority w:val="99"/>
    <w:unhideWhenUsed/>
    <w:rsid w:val="001B63CD"/>
    <w:pPr>
      <w:tabs>
        <w:tab w:val="center" w:pos="4252"/>
        <w:tab w:val="right" w:pos="8504"/>
      </w:tabs>
      <w:snapToGrid w:val="0"/>
    </w:pPr>
  </w:style>
  <w:style w:type="character" w:customStyle="1" w:styleId="a6">
    <w:name w:val="フッター (文字)"/>
    <w:basedOn w:val="a0"/>
    <w:link w:val="a5"/>
    <w:uiPriority w:val="99"/>
    <w:rsid w:val="001B63CD"/>
  </w:style>
  <w:style w:type="paragraph" w:styleId="a7">
    <w:name w:val="Balloon Text"/>
    <w:basedOn w:val="a"/>
    <w:link w:val="a8"/>
    <w:uiPriority w:val="99"/>
    <w:semiHidden/>
    <w:unhideWhenUsed/>
    <w:rsid w:val="001B63CD"/>
    <w:rPr>
      <w:rFonts w:ascii="Arial" w:eastAsia="ＭＳ ゴシック" w:hAnsi="Arial"/>
      <w:kern w:val="0"/>
      <w:sz w:val="18"/>
      <w:szCs w:val="18"/>
      <w:lang w:val="x-none" w:eastAsia="x-none"/>
    </w:rPr>
  </w:style>
  <w:style w:type="character" w:customStyle="1" w:styleId="a8">
    <w:name w:val="吹き出し (文字)"/>
    <w:link w:val="a7"/>
    <w:uiPriority w:val="99"/>
    <w:semiHidden/>
    <w:rsid w:val="001B63CD"/>
    <w:rPr>
      <w:rFonts w:ascii="Arial" w:eastAsia="ＭＳ ゴシック" w:hAnsi="Arial" w:cs="Times New Roman"/>
      <w:sz w:val="18"/>
      <w:szCs w:val="18"/>
    </w:rPr>
  </w:style>
  <w:style w:type="paragraph" w:styleId="a9">
    <w:name w:val="Date"/>
    <w:basedOn w:val="a"/>
    <w:next w:val="a"/>
    <w:link w:val="aa"/>
    <w:uiPriority w:val="99"/>
    <w:unhideWhenUsed/>
    <w:rsid w:val="00542678"/>
  </w:style>
  <w:style w:type="character" w:customStyle="1" w:styleId="aa">
    <w:name w:val="日付 (文字)"/>
    <w:basedOn w:val="a0"/>
    <w:link w:val="a9"/>
    <w:uiPriority w:val="99"/>
    <w:rsid w:val="00542678"/>
  </w:style>
  <w:style w:type="character" w:styleId="ab">
    <w:name w:val="Hyperlink"/>
    <w:uiPriority w:val="99"/>
    <w:unhideWhenUsed/>
    <w:rsid w:val="00847E06"/>
    <w:rPr>
      <w:color w:val="0000FF"/>
      <w:u w:val="single"/>
    </w:rPr>
  </w:style>
  <w:style w:type="character" w:styleId="ac">
    <w:name w:val="Strong"/>
    <w:uiPriority w:val="22"/>
    <w:qFormat/>
    <w:rsid w:val="003E0378"/>
    <w:rPr>
      <w:b/>
      <w:bCs/>
    </w:rPr>
  </w:style>
  <w:style w:type="character" w:customStyle="1" w:styleId="apple-converted-space">
    <w:name w:val="apple-converted-space"/>
    <w:basedOn w:val="a0"/>
    <w:rsid w:val="003E0378"/>
  </w:style>
  <w:style w:type="character" w:customStyle="1" w:styleId="apple-style-span">
    <w:name w:val="apple-style-span"/>
    <w:rsid w:val="004F0657"/>
  </w:style>
  <w:style w:type="paragraph" w:styleId="ad">
    <w:name w:val="Note Heading"/>
    <w:basedOn w:val="a"/>
    <w:next w:val="a"/>
    <w:link w:val="ae"/>
    <w:uiPriority w:val="99"/>
    <w:unhideWhenUsed/>
    <w:rsid w:val="00593C2A"/>
    <w:pPr>
      <w:jc w:val="center"/>
    </w:pPr>
    <w:rPr>
      <w:sz w:val="24"/>
      <w:szCs w:val="24"/>
    </w:rPr>
  </w:style>
  <w:style w:type="character" w:customStyle="1" w:styleId="ae">
    <w:name w:val="記 (文字)"/>
    <w:link w:val="ad"/>
    <w:uiPriority w:val="99"/>
    <w:rsid w:val="00593C2A"/>
    <w:rPr>
      <w:rFonts w:ascii="Century" w:eastAsia="ＭＳ 明朝" w:hAnsi="Century" w:cs="Times New Roman"/>
      <w:kern w:val="2"/>
      <w:sz w:val="24"/>
      <w:szCs w:val="24"/>
    </w:rPr>
  </w:style>
  <w:style w:type="paragraph" w:styleId="af">
    <w:name w:val="List Paragraph"/>
    <w:basedOn w:val="a"/>
    <w:uiPriority w:val="34"/>
    <w:qFormat/>
    <w:rsid w:val="00593C2A"/>
    <w:pPr>
      <w:ind w:leftChars="400" w:left="840"/>
    </w:pPr>
  </w:style>
  <w:style w:type="character" w:customStyle="1" w:styleId="10">
    <w:name w:val="見出し 1 (文字)"/>
    <w:link w:val="1"/>
    <w:uiPriority w:val="9"/>
    <w:rsid w:val="004E5BD2"/>
    <w:rPr>
      <w:rFonts w:ascii="Arial" w:eastAsia="ＭＳ ゴシック" w:hAnsi="Arial" w:cs="Times New Roman"/>
      <w:kern w:val="2"/>
      <w:sz w:val="24"/>
      <w:szCs w:val="24"/>
    </w:rPr>
  </w:style>
  <w:style w:type="paragraph" w:styleId="af0">
    <w:name w:val="Body Text"/>
    <w:basedOn w:val="a"/>
    <w:link w:val="af1"/>
    <w:rsid w:val="006E3392"/>
    <w:rPr>
      <w:sz w:val="28"/>
      <w:szCs w:val="24"/>
    </w:rPr>
  </w:style>
  <w:style w:type="character" w:customStyle="1" w:styleId="af1">
    <w:name w:val="本文 (文字)"/>
    <w:basedOn w:val="a0"/>
    <w:link w:val="af0"/>
    <w:rsid w:val="006E3392"/>
    <w:rPr>
      <w:kern w:val="2"/>
      <w:sz w:val="28"/>
      <w:szCs w:val="24"/>
    </w:rPr>
  </w:style>
  <w:style w:type="paragraph" w:styleId="Web">
    <w:name w:val="Normal (Web)"/>
    <w:basedOn w:val="a"/>
    <w:uiPriority w:val="99"/>
    <w:unhideWhenUsed/>
    <w:rsid w:val="004E41A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line number"/>
    <w:basedOn w:val="a0"/>
    <w:uiPriority w:val="99"/>
    <w:semiHidden/>
    <w:unhideWhenUsed/>
    <w:rsid w:val="002A5764"/>
  </w:style>
  <w:style w:type="character" w:customStyle="1" w:styleId="30">
    <w:name w:val="見出し 3 (文字)"/>
    <w:basedOn w:val="a0"/>
    <w:link w:val="3"/>
    <w:uiPriority w:val="9"/>
    <w:semiHidden/>
    <w:rsid w:val="00753C2A"/>
    <w:rPr>
      <w:rFonts w:asciiTheme="majorHAnsi" w:eastAsiaTheme="majorEastAsia" w:hAnsiTheme="majorHAnsi" w:cstheme="majorBidi"/>
      <w:kern w:val="2"/>
      <w:sz w:val="21"/>
      <w:szCs w:val="22"/>
    </w:rPr>
  </w:style>
  <w:style w:type="character" w:customStyle="1" w:styleId="msid224131">
    <w:name w:val="ms__id224131"/>
    <w:basedOn w:val="a0"/>
    <w:rsid w:val="000E28CE"/>
    <w:rPr>
      <w:rFonts w:ascii="Times New Roman" w:hAnsi="Times New Roman" w:cs="Times New Roman" w:hint="default"/>
    </w:rPr>
  </w:style>
  <w:style w:type="paragraph" w:customStyle="1" w:styleId="yiv1852713656msonormal">
    <w:name w:val="yiv1852713656msonormal"/>
    <w:basedOn w:val="a"/>
    <w:rsid w:val="004A37C6"/>
    <w:pPr>
      <w:widowControl/>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unhideWhenUsed/>
    <w:rsid w:val="00DB40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DB4033"/>
    <w:rPr>
      <w:rFonts w:ascii="ＭＳ ゴシック" w:eastAsia="ＭＳ ゴシック" w:hAnsi="ＭＳ ゴシック" w:cs="ＭＳ ゴシック"/>
      <w:sz w:val="24"/>
      <w:szCs w:val="24"/>
    </w:rPr>
  </w:style>
  <w:style w:type="paragraph" w:styleId="af3">
    <w:name w:val="No Spacing"/>
    <w:uiPriority w:val="1"/>
    <w:qFormat/>
    <w:rsid w:val="00AD728A"/>
    <w:rPr>
      <w:rFonts w:ascii="ＭＳ Ｐゴシック" w:eastAsia="ＭＳ Ｐゴシック" w:hAnsi="ＭＳ Ｐゴシック" w:cs="ＭＳ Ｐゴシック"/>
      <w:sz w:val="24"/>
      <w:szCs w:val="24"/>
    </w:rPr>
  </w:style>
  <w:style w:type="character" w:styleId="af4">
    <w:name w:val="Unresolved Mention"/>
    <w:basedOn w:val="a0"/>
    <w:uiPriority w:val="99"/>
    <w:semiHidden/>
    <w:unhideWhenUsed/>
    <w:rsid w:val="00C3007C"/>
    <w:rPr>
      <w:color w:val="808080"/>
      <w:shd w:val="clear" w:color="auto" w:fill="E6E6E6"/>
    </w:rPr>
  </w:style>
  <w:style w:type="table" w:styleId="af5">
    <w:name w:val="Table Grid"/>
    <w:basedOn w:val="a1"/>
    <w:uiPriority w:val="59"/>
    <w:rsid w:val="00CB2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BB0B5B"/>
    <w:rPr>
      <w:sz w:val="18"/>
      <w:szCs w:val="18"/>
    </w:rPr>
  </w:style>
  <w:style w:type="paragraph" w:styleId="af7">
    <w:name w:val="annotation text"/>
    <w:basedOn w:val="a"/>
    <w:link w:val="af8"/>
    <w:uiPriority w:val="99"/>
    <w:semiHidden/>
    <w:unhideWhenUsed/>
    <w:rsid w:val="00BB0B5B"/>
    <w:pPr>
      <w:jc w:val="left"/>
    </w:pPr>
  </w:style>
  <w:style w:type="character" w:customStyle="1" w:styleId="af8">
    <w:name w:val="コメント文字列 (文字)"/>
    <w:basedOn w:val="a0"/>
    <w:link w:val="af7"/>
    <w:uiPriority w:val="99"/>
    <w:semiHidden/>
    <w:rsid w:val="00BB0B5B"/>
    <w:rPr>
      <w:kern w:val="2"/>
      <w:sz w:val="21"/>
      <w:szCs w:val="22"/>
    </w:rPr>
  </w:style>
  <w:style w:type="paragraph" w:styleId="af9">
    <w:name w:val="annotation subject"/>
    <w:basedOn w:val="af7"/>
    <w:next w:val="af7"/>
    <w:link w:val="afa"/>
    <w:uiPriority w:val="99"/>
    <w:semiHidden/>
    <w:unhideWhenUsed/>
    <w:rsid w:val="00BB0B5B"/>
    <w:rPr>
      <w:b/>
      <w:bCs/>
    </w:rPr>
  </w:style>
  <w:style w:type="character" w:customStyle="1" w:styleId="afa">
    <w:name w:val="コメント内容 (文字)"/>
    <w:basedOn w:val="af8"/>
    <w:link w:val="af9"/>
    <w:uiPriority w:val="99"/>
    <w:semiHidden/>
    <w:rsid w:val="00BB0B5B"/>
    <w:rPr>
      <w:b/>
      <w:bCs/>
      <w:kern w:val="2"/>
      <w:sz w:val="21"/>
      <w:szCs w:val="22"/>
    </w:rPr>
  </w:style>
  <w:style w:type="paragraph" w:customStyle="1" w:styleId="yiv9557363248msonormal">
    <w:name w:val="yiv9557363248msonormal"/>
    <w:basedOn w:val="a"/>
    <w:rsid w:val="007732C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uerpo">
    <w:name w:val="Cuerpo"/>
    <w:rsid w:val="009E0A07"/>
    <w:rPr>
      <w:rFonts w:ascii="Arial Unicode MS" w:eastAsia="Helvetica Neue" w:hAnsi="Arial Unicode MS" w:cs="Arial Unicode MS"/>
      <w:color w:val="000000"/>
      <w:sz w:val="22"/>
      <w:szCs w:val="22"/>
      <w:lang w:val="ja-JP"/>
    </w:rPr>
  </w:style>
  <w:style w:type="character" w:customStyle="1" w:styleId="Ninguno">
    <w:name w:val="Ninguno"/>
    <w:basedOn w:val="a0"/>
    <w:rsid w:val="00C55D2E"/>
    <w:rPr>
      <w:lang w:eastAsia="ja-JP"/>
    </w:rPr>
  </w:style>
  <w:style w:type="paragraph" w:customStyle="1" w:styleId="Standard">
    <w:name w:val="Standard"/>
    <w:rsid w:val="008C1D2E"/>
    <w:pPr>
      <w:widowControl w:val="0"/>
      <w:suppressAutoHyphens/>
      <w:autoSpaceDE w:val="0"/>
      <w:autoSpaceDN w:val="0"/>
      <w:textAlignment w:val="baseline"/>
    </w:pPr>
    <w:rPr>
      <w:rFonts w:ascii="ＭＳ 明朝" w:hAnsi="ＭＳ 明朝" w:cs="ＭＳ 明朝"/>
      <w:kern w:val="3"/>
      <w:sz w:val="24"/>
      <w:szCs w:val="24"/>
      <w:lang w:eastAsia="en-US" w:bidi="en-US"/>
    </w:rPr>
  </w:style>
  <w:style w:type="paragraph" w:styleId="afb">
    <w:name w:val="Closing"/>
    <w:basedOn w:val="a"/>
    <w:link w:val="afc"/>
    <w:uiPriority w:val="99"/>
    <w:unhideWhenUsed/>
    <w:rsid w:val="006F6985"/>
    <w:pPr>
      <w:jc w:val="right"/>
    </w:pPr>
    <w:rPr>
      <w:rFonts w:asciiTheme="minorEastAsia" w:hAnsiTheme="minorEastAsia" w:cs="ＭＳ Ｐゴシック"/>
      <w:color w:val="000000"/>
      <w:kern w:val="0"/>
      <w:sz w:val="24"/>
      <w:szCs w:val="24"/>
    </w:rPr>
  </w:style>
  <w:style w:type="character" w:customStyle="1" w:styleId="afc">
    <w:name w:val="結語 (文字)"/>
    <w:basedOn w:val="a0"/>
    <w:link w:val="afb"/>
    <w:uiPriority w:val="99"/>
    <w:rsid w:val="006F6985"/>
    <w:rPr>
      <w:rFonts w:asciiTheme="minorEastAsia" w:hAnsiTheme="minorEastAsia" w:cs="ＭＳ Ｐゴシック"/>
      <w:color w:val="000000"/>
      <w:sz w:val="24"/>
      <w:szCs w:val="24"/>
    </w:rPr>
  </w:style>
  <w:style w:type="paragraph" w:styleId="afd">
    <w:name w:val="Plain Text"/>
    <w:basedOn w:val="a"/>
    <w:link w:val="afe"/>
    <w:uiPriority w:val="99"/>
    <w:unhideWhenUsed/>
    <w:rsid w:val="00DB2F38"/>
    <w:pPr>
      <w:jc w:val="left"/>
    </w:pPr>
    <w:rPr>
      <w:rFonts w:ascii="Yu Gothic" w:eastAsia="Yu Gothic" w:hAnsi="Courier New" w:cs="Courier New"/>
      <w:sz w:val="22"/>
    </w:rPr>
  </w:style>
  <w:style w:type="character" w:customStyle="1" w:styleId="afe">
    <w:name w:val="書式なし (文字)"/>
    <w:basedOn w:val="a0"/>
    <w:link w:val="afd"/>
    <w:uiPriority w:val="99"/>
    <w:rsid w:val="00DB2F38"/>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2089">
      <w:bodyDiv w:val="1"/>
      <w:marLeft w:val="0"/>
      <w:marRight w:val="0"/>
      <w:marTop w:val="0"/>
      <w:marBottom w:val="0"/>
      <w:divBdr>
        <w:top w:val="none" w:sz="0" w:space="0" w:color="auto"/>
        <w:left w:val="none" w:sz="0" w:space="0" w:color="auto"/>
        <w:bottom w:val="none" w:sz="0" w:space="0" w:color="auto"/>
        <w:right w:val="none" w:sz="0" w:space="0" w:color="auto"/>
      </w:divBdr>
    </w:div>
    <w:div w:id="36509397">
      <w:bodyDiv w:val="1"/>
      <w:marLeft w:val="0"/>
      <w:marRight w:val="0"/>
      <w:marTop w:val="0"/>
      <w:marBottom w:val="0"/>
      <w:divBdr>
        <w:top w:val="none" w:sz="0" w:space="0" w:color="auto"/>
        <w:left w:val="none" w:sz="0" w:space="0" w:color="auto"/>
        <w:bottom w:val="none" w:sz="0" w:space="0" w:color="auto"/>
        <w:right w:val="none" w:sz="0" w:space="0" w:color="auto"/>
      </w:divBdr>
    </w:div>
    <w:div w:id="86004606">
      <w:bodyDiv w:val="1"/>
      <w:marLeft w:val="0"/>
      <w:marRight w:val="0"/>
      <w:marTop w:val="0"/>
      <w:marBottom w:val="0"/>
      <w:divBdr>
        <w:top w:val="none" w:sz="0" w:space="0" w:color="auto"/>
        <w:left w:val="none" w:sz="0" w:space="0" w:color="auto"/>
        <w:bottom w:val="none" w:sz="0" w:space="0" w:color="auto"/>
        <w:right w:val="none" w:sz="0" w:space="0" w:color="auto"/>
      </w:divBdr>
    </w:div>
    <w:div w:id="89351800">
      <w:bodyDiv w:val="1"/>
      <w:marLeft w:val="0"/>
      <w:marRight w:val="0"/>
      <w:marTop w:val="0"/>
      <w:marBottom w:val="0"/>
      <w:divBdr>
        <w:top w:val="none" w:sz="0" w:space="0" w:color="auto"/>
        <w:left w:val="none" w:sz="0" w:space="0" w:color="auto"/>
        <w:bottom w:val="none" w:sz="0" w:space="0" w:color="auto"/>
        <w:right w:val="none" w:sz="0" w:space="0" w:color="auto"/>
      </w:divBdr>
    </w:div>
    <w:div w:id="98919715">
      <w:bodyDiv w:val="1"/>
      <w:marLeft w:val="0"/>
      <w:marRight w:val="0"/>
      <w:marTop w:val="0"/>
      <w:marBottom w:val="0"/>
      <w:divBdr>
        <w:top w:val="none" w:sz="0" w:space="0" w:color="auto"/>
        <w:left w:val="none" w:sz="0" w:space="0" w:color="auto"/>
        <w:bottom w:val="none" w:sz="0" w:space="0" w:color="auto"/>
        <w:right w:val="none" w:sz="0" w:space="0" w:color="auto"/>
      </w:divBdr>
    </w:div>
    <w:div w:id="105390032">
      <w:bodyDiv w:val="1"/>
      <w:marLeft w:val="0"/>
      <w:marRight w:val="0"/>
      <w:marTop w:val="0"/>
      <w:marBottom w:val="0"/>
      <w:divBdr>
        <w:top w:val="none" w:sz="0" w:space="0" w:color="auto"/>
        <w:left w:val="none" w:sz="0" w:space="0" w:color="auto"/>
        <w:bottom w:val="none" w:sz="0" w:space="0" w:color="auto"/>
        <w:right w:val="none" w:sz="0" w:space="0" w:color="auto"/>
      </w:divBdr>
    </w:div>
    <w:div w:id="129514353">
      <w:bodyDiv w:val="1"/>
      <w:marLeft w:val="0"/>
      <w:marRight w:val="0"/>
      <w:marTop w:val="0"/>
      <w:marBottom w:val="0"/>
      <w:divBdr>
        <w:top w:val="none" w:sz="0" w:space="0" w:color="auto"/>
        <w:left w:val="none" w:sz="0" w:space="0" w:color="auto"/>
        <w:bottom w:val="none" w:sz="0" w:space="0" w:color="auto"/>
        <w:right w:val="none" w:sz="0" w:space="0" w:color="auto"/>
      </w:divBdr>
    </w:div>
    <w:div w:id="130095382">
      <w:bodyDiv w:val="1"/>
      <w:marLeft w:val="0"/>
      <w:marRight w:val="0"/>
      <w:marTop w:val="0"/>
      <w:marBottom w:val="0"/>
      <w:divBdr>
        <w:top w:val="none" w:sz="0" w:space="0" w:color="auto"/>
        <w:left w:val="none" w:sz="0" w:space="0" w:color="auto"/>
        <w:bottom w:val="none" w:sz="0" w:space="0" w:color="auto"/>
        <w:right w:val="none" w:sz="0" w:space="0" w:color="auto"/>
      </w:divBdr>
    </w:div>
    <w:div w:id="151221117">
      <w:bodyDiv w:val="1"/>
      <w:marLeft w:val="0"/>
      <w:marRight w:val="0"/>
      <w:marTop w:val="0"/>
      <w:marBottom w:val="0"/>
      <w:divBdr>
        <w:top w:val="none" w:sz="0" w:space="0" w:color="auto"/>
        <w:left w:val="none" w:sz="0" w:space="0" w:color="auto"/>
        <w:bottom w:val="none" w:sz="0" w:space="0" w:color="auto"/>
        <w:right w:val="none" w:sz="0" w:space="0" w:color="auto"/>
      </w:divBdr>
    </w:div>
    <w:div w:id="154879527">
      <w:bodyDiv w:val="1"/>
      <w:marLeft w:val="0"/>
      <w:marRight w:val="0"/>
      <w:marTop w:val="0"/>
      <w:marBottom w:val="0"/>
      <w:divBdr>
        <w:top w:val="none" w:sz="0" w:space="0" w:color="auto"/>
        <w:left w:val="none" w:sz="0" w:space="0" w:color="auto"/>
        <w:bottom w:val="none" w:sz="0" w:space="0" w:color="auto"/>
        <w:right w:val="none" w:sz="0" w:space="0" w:color="auto"/>
      </w:divBdr>
    </w:div>
    <w:div w:id="159741386">
      <w:bodyDiv w:val="1"/>
      <w:marLeft w:val="0"/>
      <w:marRight w:val="0"/>
      <w:marTop w:val="0"/>
      <w:marBottom w:val="0"/>
      <w:divBdr>
        <w:top w:val="none" w:sz="0" w:space="0" w:color="auto"/>
        <w:left w:val="none" w:sz="0" w:space="0" w:color="auto"/>
        <w:bottom w:val="none" w:sz="0" w:space="0" w:color="auto"/>
        <w:right w:val="none" w:sz="0" w:space="0" w:color="auto"/>
      </w:divBdr>
    </w:div>
    <w:div w:id="172846914">
      <w:bodyDiv w:val="1"/>
      <w:marLeft w:val="0"/>
      <w:marRight w:val="0"/>
      <w:marTop w:val="0"/>
      <w:marBottom w:val="0"/>
      <w:divBdr>
        <w:top w:val="none" w:sz="0" w:space="0" w:color="auto"/>
        <w:left w:val="none" w:sz="0" w:space="0" w:color="auto"/>
        <w:bottom w:val="none" w:sz="0" w:space="0" w:color="auto"/>
        <w:right w:val="none" w:sz="0" w:space="0" w:color="auto"/>
      </w:divBdr>
    </w:div>
    <w:div w:id="208693568">
      <w:bodyDiv w:val="1"/>
      <w:marLeft w:val="0"/>
      <w:marRight w:val="0"/>
      <w:marTop w:val="0"/>
      <w:marBottom w:val="0"/>
      <w:divBdr>
        <w:top w:val="none" w:sz="0" w:space="0" w:color="auto"/>
        <w:left w:val="none" w:sz="0" w:space="0" w:color="auto"/>
        <w:bottom w:val="none" w:sz="0" w:space="0" w:color="auto"/>
        <w:right w:val="none" w:sz="0" w:space="0" w:color="auto"/>
      </w:divBdr>
    </w:div>
    <w:div w:id="213087229">
      <w:bodyDiv w:val="1"/>
      <w:marLeft w:val="0"/>
      <w:marRight w:val="0"/>
      <w:marTop w:val="0"/>
      <w:marBottom w:val="0"/>
      <w:divBdr>
        <w:top w:val="none" w:sz="0" w:space="0" w:color="auto"/>
        <w:left w:val="none" w:sz="0" w:space="0" w:color="auto"/>
        <w:bottom w:val="none" w:sz="0" w:space="0" w:color="auto"/>
        <w:right w:val="none" w:sz="0" w:space="0" w:color="auto"/>
      </w:divBdr>
    </w:div>
    <w:div w:id="216556371">
      <w:bodyDiv w:val="1"/>
      <w:marLeft w:val="0"/>
      <w:marRight w:val="0"/>
      <w:marTop w:val="0"/>
      <w:marBottom w:val="0"/>
      <w:divBdr>
        <w:top w:val="none" w:sz="0" w:space="0" w:color="auto"/>
        <w:left w:val="none" w:sz="0" w:space="0" w:color="auto"/>
        <w:bottom w:val="none" w:sz="0" w:space="0" w:color="auto"/>
        <w:right w:val="none" w:sz="0" w:space="0" w:color="auto"/>
      </w:divBdr>
      <w:divsChild>
        <w:div w:id="4284387">
          <w:marLeft w:val="0"/>
          <w:marRight w:val="0"/>
          <w:marTop w:val="0"/>
          <w:marBottom w:val="0"/>
          <w:divBdr>
            <w:top w:val="none" w:sz="0" w:space="0" w:color="auto"/>
            <w:left w:val="none" w:sz="0" w:space="0" w:color="auto"/>
            <w:bottom w:val="none" w:sz="0" w:space="0" w:color="auto"/>
            <w:right w:val="none" w:sz="0" w:space="0" w:color="auto"/>
          </w:divBdr>
        </w:div>
        <w:div w:id="133528245">
          <w:marLeft w:val="0"/>
          <w:marRight w:val="0"/>
          <w:marTop w:val="0"/>
          <w:marBottom w:val="0"/>
          <w:divBdr>
            <w:top w:val="none" w:sz="0" w:space="0" w:color="auto"/>
            <w:left w:val="none" w:sz="0" w:space="0" w:color="auto"/>
            <w:bottom w:val="none" w:sz="0" w:space="0" w:color="auto"/>
            <w:right w:val="none" w:sz="0" w:space="0" w:color="auto"/>
          </w:divBdr>
        </w:div>
        <w:div w:id="334066497">
          <w:marLeft w:val="0"/>
          <w:marRight w:val="0"/>
          <w:marTop w:val="0"/>
          <w:marBottom w:val="0"/>
          <w:divBdr>
            <w:top w:val="none" w:sz="0" w:space="0" w:color="auto"/>
            <w:left w:val="none" w:sz="0" w:space="0" w:color="auto"/>
            <w:bottom w:val="none" w:sz="0" w:space="0" w:color="auto"/>
            <w:right w:val="none" w:sz="0" w:space="0" w:color="auto"/>
          </w:divBdr>
        </w:div>
        <w:div w:id="482550029">
          <w:marLeft w:val="0"/>
          <w:marRight w:val="0"/>
          <w:marTop w:val="0"/>
          <w:marBottom w:val="0"/>
          <w:divBdr>
            <w:top w:val="none" w:sz="0" w:space="0" w:color="auto"/>
            <w:left w:val="none" w:sz="0" w:space="0" w:color="auto"/>
            <w:bottom w:val="none" w:sz="0" w:space="0" w:color="auto"/>
            <w:right w:val="none" w:sz="0" w:space="0" w:color="auto"/>
          </w:divBdr>
        </w:div>
        <w:div w:id="485709723">
          <w:marLeft w:val="0"/>
          <w:marRight w:val="0"/>
          <w:marTop w:val="0"/>
          <w:marBottom w:val="0"/>
          <w:divBdr>
            <w:top w:val="none" w:sz="0" w:space="0" w:color="auto"/>
            <w:left w:val="none" w:sz="0" w:space="0" w:color="auto"/>
            <w:bottom w:val="none" w:sz="0" w:space="0" w:color="auto"/>
            <w:right w:val="none" w:sz="0" w:space="0" w:color="auto"/>
          </w:divBdr>
        </w:div>
        <w:div w:id="640227844">
          <w:marLeft w:val="0"/>
          <w:marRight w:val="0"/>
          <w:marTop w:val="0"/>
          <w:marBottom w:val="0"/>
          <w:divBdr>
            <w:top w:val="none" w:sz="0" w:space="0" w:color="auto"/>
            <w:left w:val="none" w:sz="0" w:space="0" w:color="auto"/>
            <w:bottom w:val="none" w:sz="0" w:space="0" w:color="auto"/>
            <w:right w:val="none" w:sz="0" w:space="0" w:color="auto"/>
          </w:divBdr>
        </w:div>
        <w:div w:id="655842595">
          <w:marLeft w:val="0"/>
          <w:marRight w:val="0"/>
          <w:marTop w:val="0"/>
          <w:marBottom w:val="0"/>
          <w:divBdr>
            <w:top w:val="none" w:sz="0" w:space="0" w:color="auto"/>
            <w:left w:val="none" w:sz="0" w:space="0" w:color="auto"/>
            <w:bottom w:val="none" w:sz="0" w:space="0" w:color="auto"/>
            <w:right w:val="none" w:sz="0" w:space="0" w:color="auto"/>
          </w:divBdr>
        </w:div>
        <w:div w:id="694816491">
          <w:marLeft w:val="0"/>
          <w:marRight w:val="0"/>
          <w:marTop w:val="0"/>
          <w:marBottom w:val="0"/>
          <w:divBdr>
            <w:top w:val="none" w:sz="0" w:space="0" w:color="auto"/>
            <w:left w:val="none" w:sz="0" w:space="0" w:color="auto"/>
            <w:bottom w:val="none" w:sz="0" w:space="0" w:color="auto"/>
            <w:right w:val="none" w:sz="0" w:space="0" w:color="auto"/>
          </w:divBdr>
        </w:div>
        <w:div w:id="713696544">
          <w:marLeft w:val="0"/>
          <w:marRight w:val="0"/>
          <w:marTop w:val="0"/>
          <w:marBottom w:val="0"/>
          <w:divBdr>
            <w:top w:val="none" w:sz="0" w:space="0" w:color="auto"/>
            <w:left w:val="none" w:sz="0" w:space="0" w:color="auto"/>
            <w:bottom w:val="none" w:sz="0" w:space="0" w:color="auto"/>
            <w:right w:val="none" w:sz="0" w:space="0" w:color="auto"/>
          </w:divBdr>
        </w:div>
        <w:div w:id="752244633">
          <w:marLeft w:val="0"/>
          <w:marRight w:val="0"/>
          <w:marTop w:val="0"/>
          <w:marBottom w:val="0"/>
          <w:divBdr>
            <w:top w:val="none" w:sz="0" w:space="0" w:color="auto"/>
            <w:left w:val="none" w:sz="0" w:space="0" w:color="auto"/>
            <w:bottom w:val="none" w:sz="0" w:space="0" w:color="auto"/>
            <w:right w:val="none" w:sz="0" w:space="0" w:color="auto"/>
          </w:divBdr>
        </w:div>
        <w:div w:id="894124362">
          <w:marLeft w:val="0"/>
          <w:marRight w:val="0"/>
          <w:marTop w:val="0"/>
          <w:marBottom w:val="0"/>
          <w:divBdr>
            <w:top w:val="none" w:sz="0" w:space="0" w:color="auto"/>
            <w:left w:val="none" w:sz="0" w:space="0" w:color="auto"/>
            <w:bottom w:val="none" w:sz="0" w:space="0" w:color="auto"/>
            <w:right w:val="none" w:sz="0" w:space="0" w:color="auto"/>
          </w:divBdr>
        </w:div>
        <w:div w:id="965164325">
          <w:marLeft w:val="0"/>
          <w:marRight w:val="0"/>
          <w:marTop w:val="0"/>
          <w:marBottom w:val="0"/>
          <w:divBdr>
            <w:top w:val="none" w:sz="0" w:space="0" w:color="auto"/>
            <w:left w:val="none" w:sz="0" w:space="0" w:color="auto"/>
            <w:bottom w:val="none" w:sz="0" w:space="0" w:color="auto"/>
            <w:right w:val="none" w:sz="0" w:space="0" w:color="auto"/>
          </w:divBdr>
        </w:div>
        <w:div w:id="1140802984">
          <w:marLeft w:val="0"/>
          <w:marRight w:val="0"/>
          <w:marTop w:val="0"/>
          <w:marBottom w:val="0"/>
          <w:divBdr>
            <w:top w:val="none" w:sz="0" w:space="0" w:color="auto"/>
            <w:left w:val="none" w:sz="0" w:space="0" w:color="auto"/>
            <w:bottom w:val="none" w:sz="0" w:space="0" w:color="auto"/>
            <w:right w:val="none" w:sz="0" w:space="0" w:color="auto"/>
          </w:divBdr>
        </w:div>
        <w:div w:id="1180579709">
          <w:marLeft w:val="0"/>
          <w:marRight w:val="0"/>
          <w:marTop w:val="0"/>
          <w:marBottom w:val="0"/>
          <w:divBdr>
            <w:top w:val="none" w:sz="0" w:space="0" w:color="auto"/>
            <w:left w:val="none" w:sz="0" w:space="0" w:color="auto"/>
            <w:bottom w:val="none" w:sz="0" w:space="0" w:color="auto"/>
            <w:right w:val="none" w:sz="0" w:space="0" w:color="auto"/>
          </w:divBdr>
        </w:div>
        <w:div w:id="1244409574">
          <w:marLeft w:val="0"/>
          <w:marRight w:val="0"/>
          <w:marTop w:val="0"/>
          <w:marBottom w:val="0"/>
          <w:divBdr>
            <w:top w:val="none" w:sz="0" w:space="0" w:color="auto"/>
            <w:left w:val="none" w:sz="0" w:space="0" w:color="auto"/>
            <w:bottom w:val="none" w:sz="0" w:space="0" w:color="auto"/>
            <w:right w:val="none" w:sz="0" w:space="0" w:color="auto"/>
          </w:divBdr>
        </w:div>
        <w:div w:id="1317144259">
          <w:marLeft w:val="0"/>
          <w:marRight w:val="0"/>
          <w:marTop w:val="0"/>
          <w:marBottom w:val="0"/>
          <w:divBdr>
            <w:top w:val="none" w:sz="0" w:space="0" w:color="auto"/>
            <w:left w:val="none" w:sz="0" w:space="0" w:color="auto"/>
            <w:bottom w:val="none" w:sz="0" w:space="0" w:color="auto"/>
            <w:right w:val="none" w:sz="0" w:space="0" w:color="auto"/>
          </w:divBdr>
        </w:div>
        <w:div w:id="1350061683">
          <w:marLeft w:val="0"/>
          <w:marRight w:val="0"/>
          <w:marTop w:val="0"/>
          <w:marBottom w:val="0"/>
          <w:divBdr>
            <w:top w:val="none" w:sz="0" w:space="0" w:color="auto"/>
            <w:left w:val="none" w:sz="0" w:space="0" w:color="auto"/>
            <w:bottom w:val="none" w:sz="0" w:space="0" w:color="auto"/>
            <w:right w:val="none" w:sz="0" w:space="0" w:color="auto"/>
          </w:divBdr>
        </w:div>
        <w:div w:id="1448891268">
          <w:marLeft w:val="0"/>
          <w:marRight w:val="0"/>
          <w:marTop w:val="0"/>
          <w:marBottom w:val="0"/>
          <w:divBdr>
            <w:top w:val="none" w:sz="0" w:space="0" w:color="auto"/>
            <w:left w:val="none" w:sz="0" w:space="0" w:color="auto"/>
            <w:bottom w:val="none" w:sz="0" w:space="0" w:color="auto"/>
            <w:right w:val="none" w:sz="0" w:space="0" w:color="auto"/>
          </w:divBdr>
        </w:div>
        <w:div w:id="1656761789">
          <w:marLeft w:val="0"/>
          <w:marRight w:val="0"/>
          <w:marTop w:val="0"/>
          <w:marBottom w:val="0"/>
          <w:divBdr>
            <w:top w:val="none" w:sz="0" w:space="0" w:color="auto"/>
            <w:left w:val="none" w:sz="0" w:space="0" w:color="auto"/>
            <w:bottom w:val="none" w:sz="0" w:space="0" w:color="auto"/>
            <w:right w:val="none" w:sz="0" w:space="0" w:color="auto"/>
          </w:divBdr>
        </w:div>
        <w:div w:id="1725523939">
          <w:marLeft w:val="0"/>
          <w:marRight w:val="0"/>
          <w:marTop w:val="0"/>
          <w:marBottom w:val="0"/>
          <w:divBdr>
            <w:top w:val="none" w:sz="0" w:space="0" w:color="auto"/>
            <w:left w:val="none" w:sz="0" w:space="0" w:color="auto"/>
            <w:bottom w:val="none" w:sz="0" w:space="0" w:color="auto"/>
            <w:right w:val="none" w:sz="0" w:space="0" w:color="auto"/>
          </w:divBdr>
        </w:div>
      </w:divsChild>
    </w:div>
    <w:div w:id="237786586">
      <w:bodyDiv w:val="1"/>
      <w:marLeft w:val="0"/>
      <w:marRight w:val="0"/>
      <w:marTop w:val="0"/>
      <w:marBottom w:val="0"/>
      <w:divBdr>
        <w:top w:val="none" w:sz="0" w:space="0" w:color="auto"/>
        <w:left w:val="none" w:sz="0" w:space="0" w:color="auto"/>
        <w:bottom w:val="none" w:sz="0" w:space="0" w:color="auto"/>
        <w:right w:val="none" w:sz="0" w:space="0" w:color="auto"/>
      </w:divBdr>
    </w:div>
    <w:div w:id="246771981">
      <w:bodyDiv w:val="1"/>
      <w:marLeft w:val="0"/>
      <w:marRight w:val="0"/>
      <w:marTop w:val="0"/>
      <w:marBottom w:val="0"/>
      <w:divBdr>
        <w:top w:val="none" w:sz="0" w:space="0" w:color="auto"/>
        <w:left w:val="none" w:sz="0" w:space="0" w:color="auto"/>
        <w:bottom w:val="none" w:sz="0" w:space="0" w:color="auto"/>
        <w:right w:val="none" w:sz="0" w:space="0" w:color="auto"/>
      </w:divBdr>
    </w:div>
    <w:div w:id="260840085">
      <w:bodyDiv w:val="1"/>
      <w:marLeft w:val="0"/>
      <w:marRight w:val="0"/>
      <w:marTop w:val="0"/>
      <w:marBottom w:val="0"/>
      <w:divBdr>
        <w:top w:val="none" w:sz="0" w:space="0" w:color="auto"/>
        <w:left w:val="none" w:sz="0" w:space="0" w:color="auto"/>
        <w:bottom w:val="none" w:sz="0" w:space="0" w:color="auto"/>
        <w:right w:val="none" w:sz="0" w:space="0" w:color="auto"/>
      </w:divBdr>
      <w:divsChild>
        <w:div w:id="736829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561630">
              <w:marLeft w:val="0"/>
              <w:marRight w:val="0"/>
              <w:marTop w:val="0"/>
              <w:marBottom w:val="0"/>
              <w:divBdr>
                <w:top w:val="none" w:sz="0" w:space="0" w:color="auto"/>
                <w:left w:val="none" w:sz="0" w:space="0" w:color="auto"/>
                <w:bottom w:val="none" w:sz="0" w:space="0" w:color="auto"/>
                <w:right w:val="none" w:sz="0" w:space="0" w:color="auto"/>
              </w:divBdr>
              <w:divsChild>
                <w:div w:id="1033462425">
                  <w:marLeft w:val="0"/>
                  <w:marRight w:val="0"/>
                  <w:marTop w:val="0"/>
                  <w:marBottom w:val="0"/>
                  <w:divBdr>
                    <w:top w:val="none" w:sz="0" w:space="0" w:color="auto"/>
                    <w:left w:val="none" w:sz="0" w:space="0" w:color="auto"/>
                    <w:bottom w:val="none" w:sz="0" w:space="0" w:color="auto"/>
                    <w:right w:val="none" w:sz="0" w:space="0" w:color="auto"/>
                  </w:divBdr>
                  <w:divsChild>
                    <w:div w:id="1680623810">
                      <w:marLeft w:val="0"/>
                      <w:marRight w:val="0"/>
                      <w:marTop w:val="0"/>
                      <w:marBottom w:val="0"/>
                      <w:divBdr>
                        <w:top w:val="none" w:sz="0" w:space="0" w:color="auto"/>
                        <w:left w:val="none" w:sz="0" w:space="0" w:color="auto"/>
                        <w:bottom w:val="none" w:sz="0" w:space="0" w:color="auto"/>
                        <w:right w:val="none" w:sz="0" w:space="0" w:color="auto"/>
                      </w:divBdr>
                    </w:div>
                    <w:div w:id="1610966725">
                      <w:marLeft w:val="0"/>
                      <w:marRight w:val="0"/>
                      <w:marTop w:val="0"/>
                      <w:marBottom w:val="0"/>
                      <w:divBdr>
                        <w:top w:val="none" w:sz="0" w:space="0" w:color="auto"/>
                        <w:left w:val="none" w:sz="0" w:space="0" w:color="auto"/>
                        <w:bottom w:val="none" w:sz="0" w:space="0" w:color="auto"/>
                        <w:right w:val="none" w:sz="0" w:space="0" w:color="auto"/>
                      </w:divBdr>
                    </w:div>
                    <w:div w:id="1177379554">
                      <w:marLeft w:val="0"/>
                      <w:marRight w:val="0"/>
                      <w:marTop w:val="0"/>
                      <w:marBottom w:val="0"/>
                      <w:divBdr>
                        <w:top w:val="none" w:sz="0" w:space="0" w:color="auto"/>
                        <w:left w:val="none" w:sz="0" w:space="0" w:color="auto"/>
                        <w:bottom w:val="none" w:sz="0" w:space="0" w:color="auto"/>
                        <w:right w:val="none" w:sz="0" w:space="0" w:color="auto"/>
                      </w:divBdr>
                    </w:div>
                    <w:div w:id="738672887">
                      <w:marLeft w:val="0"/>
                      <w:marRight w:val="0"/>
                      <w:marTop w:val="0"/>
                      <w:marBottom w:val="0"/>
                      <w:divBdr>
                        <w:top w:val="none" w:sz="0" w:space="0" w:color="auto"/>
                        <w:left w:val="none" w:sz="0" w:space="0" w:color="auto"/>
                        <w:bottom w:val="none" w:sz="0" w:space="0" w:color="auto"/>
                        <w:right w:val="none" w:sz="0" w:space="0" w:color="auto"/>
                      </w:divBdr>
                    </w:div>
                    <w:div w:id="1366953187">
                      <w:marLeft w:val="0"/>
                      <w:marRight w:val="0"/>
                      <w:marTop w:val="0"/>
                      <w:marBottom w:val="0"/>
                      <w:divBdr>
                        <w:top w:val="none" w:sz="0" w:space="0" w:color="auto"/>
                        <w:left w:val="none" w:sz="0" w:space="0" w:color="auto"/>
                        <w:bottom w:val="none" w:sz="0" w:space="0" w:color="auto"/>
                        <w:right w:val="none" w:sz="0" w:space="0" w:color="auto"/>
                      </w:divBdr>
                    </w:div>
                    <w:div w:id="1995140312">
                      <w:marLeft w:val="0"/>
                      <w:marRight w:val="0"/>
                      <w:marTop w:val="0"/>
                      <w:marBottom w:val="0"/>
                      <w:divBdr>
                        <w:top w:val="none" w:sz="0" w:space="0" w:color="auto"/>
                        <w:left w:val="none" w:sz="0" w:space="0" w:color="auto"/>
                        <w:bottom w:val="none" w:sz="0" w:space="0" w:color="auto"/>
                        <w:right w:val="none" w:sz="0" w:space="0" w:color="auto"/>
                      </w:divBdr>
                    </w:div>
                    <w:div w:id="1149440500">
                      <w:marLeft w:val="0"/>
                      <w:marRight w:val="0"/>
                      <w:marTop w:val="0"/>
                      <w:marBottom w:val="0"/>
                      <w:divBdr>
                        <w:top w:val="none" w:sz="0" w:space="0" w:color="auto"/>
                        <w:left w:val="none" w:sz="0" w:space="0" w:color="auto"/>
                        <w:bottom w:val="none" w:sz="0" w:space="0" w:color="auto"/>
                        <w:right w:val="none" w:sz="0" w:space="0" w:color="auto"/>
                      </w:divBdr>
                    </w:div>
                    <w:div w:id="10017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1839">
      <w:bodyDiv w:val="1"/>
      <w:marLeft w:val="0"/>
      <w:marRight w:val="0"/>
      <w:marTop w:val="0"/>
      <w:marBottom w:val="0"/>
      <w:divBdr>
        <w:top w:val="none" w:sz="0" w:space="0" w:color="auto"/>
        <w:left w:val="none" w:sz="0" w:space="0" w:color="auto"/>
        <w:bottom w:val="none" w:sz="0" w:space="0" w:color="auto"/>
        <w:right w:val="none" w:sz="0" w:space="0" w:color="auto"/>
      </w:divBdr>
    </w:div>
    <w:div w:id="302349426">
      <w:bodyDiv w:val="1"/>
      <w:marLeft w:val="0"/>
      <w:marRight w:val="0"/>
      <w:marTop w:val="0"/>
      <w:marBottom w:val="0"/>
      <w:divBdr>
        <w:top w:val="none" w:sz="0" w:space="0" w:color="auto"/>
        <w:left w:val="none" w:sz="0" w:space="0" w:color="auto"/>
        <w:bottom w:val="none" w:sz="0" w:space="0" w:color="auto"/>
        <w:right w:val="none" w:sz="0" w:space="0" w:color="auto"/>
      </w:divBdr>
    </w:div>
    <w:div w:id="312104279">
      <w:bodyDiv w:val="1"/>
      <w:marLeft w:val="0"/>
      <w:marRight w:val="0"/>
      <w:marTop w:val="0"/>
      <w:marBottom w:val="0"/>
      <w:divBdr>
        <w:top w:val="none" w:sz="0" w:space="0" w:color="auto"/>
        <w:left w:val="none" w:sz="0" w:space="0" w:color="auto"/>
        <w:bottom w:val="none" w:sz="0" w:space="0" w:color="auto"/>
        <w:right w:val="none" w:sz="0" w:space="0" w:color="auto"/>
      </w:divBdr>
    </w:div>
    <w:div w:id="321086249">
      <w:bodyDiv w:val="1"/>
      <w:marLeft w:val="0"/>
      <w:marRight w:val="0"/>
      <w:marTop w:val="0"/>
      <w:marBottom w:val="0"/>
      <w:divBdr>
        <w:top w:val="none" w:sz="0" w:space="0" w:color="auto"/>
        <w:left w:val="none" w:sz="0" w:space="0" w:color="auto"/>
        <w:bottom w:val="none" w:sz="0" w:space="0" w:color="auto"/>
        <w:right w:val="none" w:sz="0" w:space="0" w:color="auto"/>
      </w:divBdr>
    </w:div>
    <w:div w:id="352272048">
      <w:bodyDiv w:val="1"/>
      <w:marLeft w:val="0"/>
      <w:marRight w:val="0"/>
      <w:marTop w:val="0"/>
      <w:marBottom w:val="0"/>
      <w:divBdr>
        <w:top w:val="none" w:sz="0" w:space="0" w:color="auto"/>
        <w:left w:val="none" w:sz="0" w:space="0" w:color="auto"/>
        <w:bottom w:val="none" w:sz="0" w:space="0" w:color="auto"/>
        <w:right w:val="none" w:sz="0" w:space="0" w:color="auto"/>
      </w:divBdr>
    </w:div>
    <w:div w:id="367342809">
      <w:bodyDiv w:val="1"/>
      <w:marLeft w:val="0"/>
      <w:marRight w:val="0"/>
      <w:marTop w:val="0"/>
      <w:marBottom w:val="0"/>
      <w:divBdr>
        <w:top w:val="none" w:sz="0" w:space="0" w:color="auto"/>
        <w:left w:val="none" w:sz="0" w:space="0" w:color="auto"/>
        <w:bottom w:val="none" w:sz="0" w:space="0" w:color="auto"/>
        <w:right w:val="none" w:sz="0" w:space="0" w:color="auto"/>
      </w:divBdr>
    </w:div>
    <w:div w:id="375279364">
      <w:bodyDiv w:val="1"/>
      <w:marLeft w:val="0"/>
      <w:marRight w:val="0"/>
      <w:marTop w:val="0"/>
      <w:marBottom w:val="0"/>
      <w:divBdr>
        <w:top w:val="none" w:sz="0" w:space="0" w:color="auto"/>
        <w:left w:val="none" w:sz="0" w:space="0" w:color="auto"/>
        <w:bottom w:val="none" w:sz="0" w:space="0" w:color="auto"/>
        <w:right w:val="none" w:sz="0" w:space="0" w:color="auto"/>
      </w:divBdr>
    </w:div>
    <w:div w:id="385496709">
      <w:bodyDiv w:val="1"/>
      <w:marLeft w:val="0"/>
      <w:marRight w:val="0"/>
      <w:marTop w:val="0"/>
      <w:marBottom w:val="0"/>
      <w:divBdr>
        <w:top w:val="none" w:sz="0" w:space="0" w:color="auto"/>
        <w:left w:val="none" w:sz="0" w:space="0" w:color="auto"/>
        <w:bottom w:val="none" w:sz="0" w:space="0" w:color="auto"/>
        <w:right w:val="none" w:sz="0" w:space="0" w:color="auto"/>
      </w:divBdr>
    </w:div>
    <w:div w:id="395786629">
      <w:bodyDiv w:val="1"/>
      <w:marLeft w:val="0"/>
      <w:marRight w:val="0"/>
      <w:marTop w:val="0"/>
      <w:marBottom w:val="0"/>
      <w:divBdr>
        <w:top w:val="none" w:sz="0" w:space="0" w:color="auto"/>
        <w:left w:val="none" w:sz="0" w:space="0" w:color="auto"/>
        <w:bottom w:val="none" w:sz="0" w:space="0" w:color="auto"/>
        <w:right w:val="none" w:sz="0" w:space="0" w:color="auto"/>
      </w:divBdr>
    </w:div>
    <w:div w:id="435447739">
      <w:bodyDiv w:val="1"/>
      <w:marLeft w:val="0"/>
      <w:marRight w:val="0"/>
      <w:marTop w:val="0"/>
      <w:marBottom w:val="0"/>
      <w:divBdr>
        <w:top w:val="none" w:sz="0" w:space="0" w:color="auto"/>
        <w:left w:val="none" w:sz="0" w:space="0" w:color="auto"/>
        <w:bottom w:val="none" w:sz="0" w:space="0" w:color="auto"/>
        <w:right w:val="none" w:sz="0" w:space="0" w:color="auto"/>
      </w:divBdr>
    </w:div>
    <w:div w:id="450981469">
      <w:bodyDiv w:val="1"/>
      <w:marLeft w:val="0"/>
      <w:marRight w:val="0"/>
      <w:marTop w:val="0"/>
      <w:marBottom w:val="0"/>
      <w:divBdr>
        <w:top w:val="none" w:sz="0" w:space="0" w:color="auto"/>
        <w:left w:val="none" w:sz="0" w:space="0" w:color="auto"/>
        <w:bottom w:val="none" w:sz="0" w:space="0" w:color="auto"/>
        <w:right w:val="none" w:sz="0" w:space="0" w:color="auto"/>
      </w:divBdr>
    </w:div>
    <w:div w:id="453839480">
      <w:bodyDiv w:val="1"/>
      <w:marLeft w:val="0"/>
      <w:marRight w:val="0"/>
      <w:marTop w:val="0"/>
      <w:marBottom w:val="0"/>
      <w:divBdr>
        <w:top w:val="none" w:sz="0" w:space="0" w:color="auto"/>
        <w:left w:val="none" w:sz="0" w:space="0" w:color="auto"/>
        <w:bottom w:val="none" w:sz="0" w:space="0" w:color="auto"/>
        <w:right w:val="none" w:sz="0" w:space="0" w:color="auto"/>
      </w:divBdr>
    </w:div>
    <w:div w:id="466362495">
      <w:bodyDiv w:val="1"/>
      <w:marLeft w:val="0"/>
      <w:marRight w:val="0"/>
      <w:marTop w:val="0"/>
      <w:marBottom w:val="0"/>
      <w:divBdr>
        <w:top w:val="none" w:sz="0" w:space="0" w:color="auto"/>
        <w:left w:val="none" w:sz="0" w:space="0" w:color="auto"/>
        <w:bottom w:val="none" w:sz="0" w:space="0" w:color="auto"/>
        <w:right w:val="none" w:sz="0" w:space="0" w:color="auto"/>
      </w:divBdr>
    </w:div>
    <w:div w:id="466900225">
      <w:bodyDiv w:val="1"/>
      <w:marLeft w:val="0"/>
      <w:marRight w:val="0"/>
      <w:marTop w:val="0"/>
      <w:marBottom w:val="0"/>
      <w:divBdr>
        <w:top w:val="none" w:sz="0" w:space="0" w:color="auto"/>
        <w:left w:val="none" w:sz="0" w:space="0" w:color="auto"/>
        <w:bottom w:val="none" w:sz="0" w:space="0" w:color="auto"/>
        <w:right w:val="none" w:sz="0" w:space="0" w:color="auto"/>
      </w:divBdr>
    </w:div>
    <w:div w:id="538662178">
      <w:bodyDiv w:val="1"/>
      <w:marLeft w:val="0"/>
      <w:marRight w:val="0"/>
      <w:marTop w:val="0"/>
      <w:marBottom w:val="0"/>
      <w:divBdr>
        <w:top w:val="none" w:sz="0" w:space="0" w:color="auto"/>
        <w:left w:val="none" w:sz="0" w:space="0" w:color="auto"/>
        <w:bottom w:val="none" w:sz="0" w:space="0" w:color="auto"/>
        <w:right w:val="none" w:sz="0" w:space="0" w:color="auto"/>
      </w:divBdr>
    </w:div>
    <w:div w:id="555313088">
      <w:bodyDiv w:val="1"/>
      <w:marLeft w:val="0"/>
      <w:marRight w:val="0"/>
      <w:marTop w:val="0"/>
      <w:marBottom w:val="0"/>
      <w:divBdr>
        <w:top w:val="none" w:sz="0" w:space="0" w:color="auto"/>
        <w:left w:val="none" w:sz="0" w:space="0" w:color="auto"/>
        <w:bottom w:val="none" w:sz="0" w:space="0" w:color="auto"/>
        <w:right w:val="none" w:sz="0" w:space="0" w:color="auto"/>
      </w:divBdr>
    </w:div>
    <w:div w:id="559288031">
      <w:bodyDiv w:val="1"/>
      <w:marLeft w:val="0"/>
      <w:marRight w:val="0"/>
      <w:marTop w:val="0"/>
      <w:marBottom w:val="0"/>
      <w:divBdr>
        <w:top w:val="none" w:sz="0" w:space="0" w:color="auto"/>
        <w:left w:val="none" w:sz="0" w:space="0" w:color="auto"/>
        <w:bottom w:val="none" w:sz="0" w:space="0" w:color="auto"/>
        <w:right w:val="none" w:sz="0" w:space="0" w:color="auto"/>
      </w:divBdr>
      <w:divsChild>
        <w:div w:id="764349034">
          <w:marLeft w:val="0"/>
          <w:marRight w:val="0"/>
          <w:marTop w:val="0"/>
          <w:marBottom w:val="0"/>
          <w:divBdr>
            <w:top w:val="none" w:sz="0" w:space="0" w:color="auto"/>
            <w:left w:val="none" w:sz="0" w:space="0" w:color="auto"/>
            <w:bottom w:val="none" w:sz="0" w:space="0" w:color="auto"/>
            <w:right w:val="none" w:sz="0" w:space="0" w:color="auto"/>
          </w:divBdr>
        </w:div>
        <w:div w:id="1175151818">
          <w:marLeft w:val="0"/>
          <w:marRight w:val="0"/>
          <w:marTop w:val="0"/>
          <w:marBottom w:val="0"/>
          <w:divBdr>
            <w:top w:val="none" w:sz="0" w:space="0" w:color="auto"/>
            <w:left w:val="none" w:sz="0" w:space="0" w:color="auto"/>
            <w:bottom w:val="none" w:sz="0" w:space="0" w:color="auto"/>
            <w:right w:val="none" w:sz="0" w:space="0" w:color="auto"/>
          </w:divBdr>
        </w:div>
      </w:divsChild>
    </w:div>
    <w:div w:id="576788078">
      <w:bodyDiv w:val="1"/>
      <w:marLeft w:val="0"/>
      <w:marRight w:val="0"/>
      <w:marTop w:val="0"/>
      <w:marBottom w:val="0"/>
      <w:divBdr>
        <w:top w:val="none" w:sz="0" w:space="0" w:color="auto"/>
        <w:left w:val="none" w:sz="0" w:space="0" w:color="auto"/>
        <w:bottom w:val="none" w:sz="0" w:space="0" w:color="auto"/>
        <w:right w:val="none" w:sz="0" w:space="0" w:color="auto"/>
      </w:divBdr>
    </w:div>
    <w:div w:id="620648670">
      <w:bodyDiv w:val="1"/>
      <w:marLeft w:val="0"/>
      <w:marRight w:val="0"/>
      <w:marTop w:val="0"/>
      <w:marBottom w:val="0"/>
      <w:divBdr>
        <w:top w:val="none" w:sz="0" w:space="0" w:color="auto"/>
        <w:left w:val="none" w:sz="0" w:space="0" w:color="auto"/>
        <w:bottom w:val="none" w:sz="0" w:space="0" w:color="auto"/>
        <w:right w:val="none" w:sz="0" w:space="0" w:color="auto"/>
      </w:divBdr>
    </w:div>
    <w:div w:id="629558740">
      <w:bodyDiv w:val="1"/>
      <w:marLeft w:val="0"/>
      <w:marRight w:val="0"/>
      <w:marTop w:val="0"/>
      <w:marBottom w:val="0"/>
      <w:divBdr>
        <w:top w:val="none" w:sz="0" w:space="0" w:color="auto"/>
        <w:left w:val="none" w:sz="0" w:space="0" w:color="auto"/>
        <w:bottom w:val="none" w:sz="0" w:space="0" w:color="auto"/>
        <w:right w:val="none" w:sz="0" w:space="0" w:color="auto"/>
      </w:divBdr>
    </w:div>
    <w:div w:id="633413457">
      <w:bodyDiv w:val="1"/>
      <w:marLeft w:val="0"/>
      <w:marRight w:val="0"/>
      <w:marTop w:val="0"/>
      <w:marBottom w:val="0"/>
      <w:divBdr>
        <w:top w:val="none" w:sz="0" w:space="0" w:color="auto"/>
        <w:left w:val="none" w:sz="0" w:space="0" w:color="auto"/>
        <w:bottom w:val="none" w:sz="0" w:space="0" w:color="auto"/>
        <w:right w:val="none" w:sz="0" w:space="0" w:color="auto"/>
      </w:divBdr>
    </w:div>
    <w:div w:id="642196014">
      <w:bodyDiv w:val="1"/>
      <w:marLeft w:val="0"/>
      <w:marRight w:val="0"/>
      <w:marTop w:val="0"/>
      <w:marBottom w:val="0"/>
      <w:divBdr>
        <w:top w:val="none" w:sz="0" w:space="0" w:color="auto"/>
        <w:left w:val="none" w:sz="0" w:space="0" w:color="auto"/>
        <w:bottom w:val="none" w:sz="0" w:space="0" w:color="auto"/>
        <w:right w:val="none" w:sz="0" w:space="0" w:color="auto"/>
      </w:divBdr>
    </w:div>
    <w:div w:id="651103708">
      <w:bodyDiv w:val="1"/>
      <w:marLeft w:val="0"/>
      <w:marRight w:val="0"/>
      <w:marTop w:val="0"/>
      <w:marBottom w:val="0"/>
      <w:divBdr>
        <w:top w:val="none" w:sz="0" w:space="0" w:color="auto"/>
        <w:left w:val="none" w:sz="0" w:space="0" w:color="auto"/>
        <w:bottom w:val="none" w:sz="0" w:space="0" w:color="auto"/>
        <w:right w:val="none" w:sz="0" w:space="0" w:color="auto"/>
      </w:divBdr>
    </w:div>
    <w:div w:id="654186470">
      <w:bodyDiv w:val="1"/>
      <w:marLeft w:val="0"/>
      <w:marRight w:val="0"/>
      <w:marTop w:val="0"/>
      <w:marBottom w:val="0"/>
      <w:divBdr>
        <w:top w:val="none" w:sz="0" w:space="0" w:color="auto"/>
        <w:left w:val="none" w:sz="0" w:space="0" w:color="auto"/>
        <w:bottom w:val="none" w:sz="0" w:space="0" w:color="auto"/>
        <w:right w:val="none" w:sz="0" w:space="0" w:color="auto"/>
      </w:divBdr>
    </w:div>
    <w:div w:id="682099088">
      <w:bodyDiv w:val="1"/>
      <w:marLeft w:val="0"/>
      <w:marRight w:val="0"/>
      <w:marTop w:val="0"/>
      <w:marBottom w:val="0"/>
      <w:divBdr>
        <w:top w:val="none" w:sz="0" w:space="0" w:color="auto"/>
        <w:left w:val="none" w:sz="0" w:space="0" w:color="auto"/>
        <w:bottom w:val="none" w:sz="0" w:space="0" w:color="auto"/>
        <w:right w:val="none" w:sz="0" w:space="0" w:color="auto"/>
      </w:divBdr>
    </w:div>
    <w:div w:id="682434570">
      <w:bodyDiv w:val="1"/>
      <w:marLeft w:val="0"/>
      <w:marRight w:val="0"/>
      <w:marTop w:val="0"/>
      <w:marBottom w:val="0"/>
      <w:divBdr>
        <w:top w:val="none" w:sz="0" w:space="0" w:color="auto"/>
        <w:left w:val="none" w:sz="0" w:space="0" w:color="auto"/>
        <w:bottom w:val="none" w:sz="0" w:space="0" w:color="auto"/>
        <w:right w:val="none" w:sz="0" w:space="0" w:color="auto"/>
      </w:divBdr>
    </w:div>
    <w:div w:id="701713566">
      <w:bodyDiv w:val="1"/>
      <w:marLeft w:val="0"/>
      <w:marRight w:val="0"/>
      <w:marTop w:val="0"/>
      <w:marBottom w:val="0"/>
      <w:divBdr>
        <w:top w:val="none" w:sz="0" w:space="0" w:color="auto"/>
        <w:left w:val="none" w:sz="0" w:space="0" w:color="auto"/>
        <w:bottom w:val="none" w:sz="0" w:space="0" w:color="auto"/>
        <w:right w:val="none" w:sz="0" w:space="0" w:color="auto"/>
      </w:divBdr>
    </w:div>
    <w:div w:id="790396598">
      <w:bodyDiv w:val="1"/>
      <w:marLeft w:val="0"/>
      <w:marRight w:val="0"/>
      <w:marTop w:val="0"/>
      <w:marBottom w:val="0"/>
      <w:divBdr>
        <w:top w:val="none" w:sz="0" w:space="0" w:color="auto"/>
        <w:left w:val="none" w:sz="0" w:space="0" w:color="auto"/>
        <w:bottom w:val="none" w:sz="0" w:space="0" w:color="auto"/>
        <w:right w:val="none" w:sz="0" w:space="0" w:color="auto"/>
      </w:divBdr>
    </w:div>
    <w:div w:id="875702429">
      <w:bodyDiv w:val="1"/>
      <w:marLeft w:val="0"/>
      <w:marRight w:val="0"/>
      <w:marTop w:val="0"/>
      <w:marBottom w:val="0"/>
      <w:divBdr>
        <w:top w:val="none" w:sz="0" w:space="0" w:color="auto"/>
        <w:left w:val="none" w:sz="0" w:space="0" w:color="auto"/>
        <w:bottom w:val="none" w:sz="0" w:space="0" w:color="auto"/>
        <w:right w:val="none" w:sz="0" w:space="0" w:color="auto"/>
      </w:divBdr>
    </w:div>
    <w:div w:id="897402437">
      <w:bodyDiv w:val="1"/>
      <w:marLeft w:val="0"/>
      <w:marRight w:val="0"/>
      <w:marTop w:val="0"/>
      <w:marBottom w:val="0"/>
      <w:divBdr>
        <w:top w:val="none" w:sz="0" w:space="0" w:color="auto"/>
        <w:left w:val="none" w:sz="0" w:space="0" w:color="auto"/>
        <w:bottom w:val="none" w:sz="0" w:space="0" w:color="auto"/>
        <w:right w:val="none" w:sz="0" w:space="0" w:color="auto"/>
      </w:divBdr>
    </w:div>
    <w:div w:id="913316835">
      <w:bodyDiv w:val="1"/>
      <w:marLeft w:val="0"/>
      <w:marRight w:val="0"/>
      <w:marTop w:val="0"/>
      <w:marBottom w:val="0"/>
      <w:divBdr>
        <w:top w:val="none" w:sz="0" w:space="0" w:color="auto"/>
        <w:left w:val="none" w:sz="0" w:space="0" w:color="auto"/>
        <w:bottom w:val="none" w:sz="0" w:space="0" w:color="auto"/>
        <w:right w:val="none" w:sz="0" w:space="0" w:color="auto"/>
      </w:divBdr>
    </w:div>
    <w:div w:id="917983752">
      <w:bodyDiv w:val="1"/>
      <w:marLeft w:val="0"/>
      <w:marRight w:val="0"/>
      <w:marTop w:val="0"/>
      <w:marBottom w:val="0"/>
      <w:divBdr>
        <w:top w:val="none" w:sz="0" w:space="0" w:color="auto"/>
        <w:left w:val="none" w:sz="0" w:space="0" w:color="auto"/>
        <w:bottom w:val="none" w:sz="0" w:space="0" w:color="auto"/>
        <w:right w:val="none" w:sz="0" w:space="0" w:color="auto"/>
      </w:divBdr>
    </w:div>
    <w:div w:id="921648237">
      <w:bodyDiv w:val="1"/>
      <w:marLeft w:val="0"/>
      <w:marRight w:val="0"/>
      <w:marTop w:val="0"/>
      <w:marBottom w:val="0"/>
      <w:divBdr>
        <w:top w:val="none" w:sz="0" w:space="0" w:color="auto"/>
        <w:left w:val="none" w:sz="0" w:space="0" w:color="auto"/>
        <w:bottom w:val="none" w:sz="0" w:space="0" w:color="auto"/>
        <w:right w:val="none" w:sz="0" w:space="0" w:color="auto"/>
      </w:divBdr>
    </w:div>
    <w:div w:id="965038832">
      <w:bodyDiv w:val="1"/>
      <w:marLeft w:val="0"/>
      <w:marRight w:val="0"/>
      <w:marTop w:val="0"/>
      <w:marBottom w:val="0"/>
      <w:divBdr>
        <w:top w:val="none" w:sz="0" w:space="0" w:color="auto"/>
        <w:left w:val="none" w:sz="0" w:space="0" w:color="auto"/>
        <w:bottom w:val="none" w:sz="0" w:space="0" w:color="auto"/>
        <w:right w:val="none" w:sz="0" w:space="0" w:color="auto"/>
      </w:divBdr>
    </w:div>
    <w:div w:id="974991858">
      <w:bodyDiv w:val="1"/>
      <w:marLeft w:val="0"/>
      <w:marRight w:val="0"/>
      <w:marTop w:val="0"/>
      <w:marBottom w:val="0"/>
      <w:divBdr>
        <w:top w:val="none" w:sz="0" w:space="0" w:color="auto"/>
        <w:left w:val="none" w:sz="0" w:space="0" w:color="auto"/>
        <w:bottom w:val="none" w:sz="0" w:space="0" w:color="auto"/>
        <w:right w:val="none" w:sz="0" w:space="0" w:color="auto"/>
      </w:divBdr>
    </w:div>
    <w:div w:id="1008604592">
      <w:bodyDiv w:val="1"/>
      <w:marLeft w:val="0"/>
      <w:marRight w:val="0"/>
      <w:marTop w:val="0"/>
      <w:marBottom w:val="0"/>
      <w:divBdr>
        <w:top w:val="none" w:sz="0" w:space="0" w:color="auto"/>
        <w:left w:val="none" w:sz="0" w:space="0" w:color="auto"/>
        <w:bottom w:val="none" w:sz="0" w:space="0" w:color="auto"/>
        <w:right w:val="none" w:sz="0" w:space="0" w:color="auto"/>
      </w:divBdr>
    </w:div>
    <w:div w:id="1025519054">
      <w:bodyDiv w:val="1"/>
      <w:marLeft w:val="0"/>
      <w:marRight w:val="0"/>
      <w:marTop w:val="0"/>
      <w:marBottom w:val="0"/>
      <w:divBdr>
        <w:top w:val="none" w:sz="0" w:space="0" w:color="auto"/>
        <w:left w:val="none" w:sz="0" w:space="0" w:color="auto"/>
        <w:bottom w:val="none" w:sz="0" w:space="0" w:color="auto"/>
        <w:right w:val="none" w:sz="0" w:space="0" w:color="auto"/>
      </w:divBdr>
    </w:div>
    <w:div w:id="1033653775">
      <w:bodyDiv w:val="1"/>
      <w:marLeft w:val="0"/>
      <w:marRight w:val="0"/>
      <w:marTop w:val="0"/>
      <w:marBottom w:val="0"/>
      <w:divBdr>
        <w:top w:val="none" w:sz="0" w:space="0" w:color="auto"/>
        <w:left w:val="none" w:sz="0" w:space="0" w:color="auto"/>
        <w:bottom w:val="none" w:sz="0" w:space="0" w:color="auto"/>
        <w:right w:val="none" w:sz="0" w:space="0" w:color="auto"/>
      </w:divBdr>
    </w:div>
    <w:div w:id="1048644176">
      <w:bodyDiv w:val="1"/>
      <w:marLeft w:val="0"/>
      <w:marRight w:val="0"/>
      <w:marTop w:val="0"/>
      <w:marBottom w:val="0"/>
      <w:divBdr>
        <w:top w:val="none" w:sz="0" w:space="0" w:color="auto"/>
        <w:left w:val="none" w:sz="0" w:space="0" w:color="auto"/>
        <w:bottom w:val="none" w:sz="0" w:space="0" w:color="auto"/>
        <w:right w:val="none" w:sz="0" w:space="0" w:color="auto"/>
      </w:divBdr>
    </w:div>
    <w:div w:id="1060208470">
      <w:bodyDiv w:val="1"/>
      <w:marLeft w:val="0"/>
      <w:marRight w:val="0"/>
      <w:marTop w:val="0"/>
      <w:marBottom w:val="0"/>
      <w:divBdr>
        <w:top w:val="none" w:sz="0" w:space="0" w:color="auto"/>
        <w:left w:val="none" w:sz="0" w:space="0" w:color="auto"/>
        <w:bottom w:val="none" w:sz="0" w:space="0" w:color="auto"/>
        <w:right w:val="none" w:sz="0" w:space="0" w:color="auto"/>
      </w:divBdr>
    </w:div>
    <w:div w:id="1064521482">
      <w:bodyDiv w:val="1"/>
      <w:marLeft w:val="0"/>
      <w:marRight w:val="0"/>
      <w:marTop w:val="0"/>
      <w:marBottom w:val="0"/>
      <w:divBdr>
        <w:top w:val="none" w:sz="0" w:space="0" w:color="auto"/>
        <w:left w:val="none" w:sz="0" w:space="0" w:color="auto"/>
        <w:bottom w:val="none" w:sz="0" w:space="0" w:color="auto"/>
        <w:right w:val="none" w:sz="0" w:space="0" w:color="auto"/>
      </w:divBdr>
    </w:div>
    <w:div w:id="1080100063">
      <w:bodyDiv w:val="1"/>
      <w:marLeft w:val="0"/>
      <w:marRight w:val="0"/>
      <w:marTop w:val="0"/>
      <w:marBottom w:val="0"/>
      <w:divBdr>
        <w:top w:val="none" w:sz="0" w:space="0" w:color="auto"/>
        <w:left w:val="none" w:sz="0" w:space="0" w:color="auto"/>
        <w:bottom w:val="none" w:sz="0" w:space="0" w:color="auto"/>
        <w:right w:val="none" w:sz="0" w:space="0" w:color="auto"/>
      </w:divBdr>
    </w:div>
    <w:div w:id="1086461089">
      <w:bodyDiv w:val="1"/>
      <w:marLeft w:val="0"/>
      <w:marRight w:val="0"/>
      <w:marTop w:val="0"/>
      <w:marBottom w:val="0"/>
      <w:divBdr>
        <w:top w:val="none" w:sz="0" w:space="0" w:color="auto"/>
        <w:left w:val="none" w:sz="0" w:space="0" w:color="auto"/>
        <w:bottom w:val="none" w:sz="0" w:space="0" w:color="auto"/>
        <w:right w:val="none" w:sz="0" w:space="0" w:color="auto"/>
      </w:divBdr>
    </w:div>
    <w:div w:id="1105616062">
      <w:bodyDiv w:val="1"/>
      <w:marLeft w:val="0"/>
      <w:marRight w:val="0"/>
      <w:marTop w:val="0"/>
      <w:marBottom w:val="0"/>
      <w:divBdr>
        <w:top w:val="none" w:sz="0" w:space="0" w:color="auto"/>
        <w:left w:val="none" w:sz="0" w:space="0" w:color="auto"/>
        <w:bottom w:val="none" w:sz="0" w:space="0" w:color="auto"/>
        <w:right w:val="none" w:sz="0" w:space="0" w:color="auto"/>
      </w:divBdr>
    </w:div>
    <w:div w:id="1110663198">
      <w:bodyDiv w:val="1"/>
      <w:marLeft w:val="0"/>
      <w:marRight w:val="0"/>
      <w:marTop w:val="0"/>
      <w:marBottom w:val="0"/>
      <w:divBdr>
        <w:top w:val="none" w:sz="0" w:space="0" w:color="auto"/>
        <w:left w:val="none" w:sz="0" w:space="0" w:color="auto"/>
        <w:bottom w:val="none" w:sz="0" w:space="0" w:color="auto"/>
        <w:right w:val="none" w:sz="0" w:space="0" w:color="auto"/>
      </w:divBdr>
    </w:div>
    <w:div w:id="1113020153">
      <w:bodyDiv w:val="1"/>
      <w:marLeft w:val="0"/>
      <w:marRight w:val="0"/>
      <w:marTop w:val="0"/>
      <w:marBottom w:val="0"/>
      <w:divBdr>
        <w:top w:val="none" w:sz="0" w:space="0" w:color="auto"/>
        <w:left w:val="none" w:sz="0" w:space="0" w:color="auto"/>
        <w:bottom w:val="none" w:sz="0" w:space="0" w:color="auto"/>
        <w:right w:val="none" w:sz="0" w:space="0" w:color="auto"/>
      </w:divBdr>
    </w:div>
    <w:div w:id="1121146422">
      <w:bodyDiv w:val="1"/>
      <w:marLeft w:val="0"/>
      <w:marRight w:val="0"/>
      <w:marTop w:val="0"/>
      <w:marBottom w:val="0"/>
      <w:divBdr>
        <w:top w:val="none" w:sz="0" w:space="0" w:color="auto"/>
        <w:left w:val="none" w:sz="0" w:space="0" w:color="auto"/>
        <w:bottom w:val="none" w:sz="0" w:space="0" w:color="auto"/>
        <w:right w:val="none" w:sz="0" w:space="0" w:color="auto"/>
      </w:divBdr>
    </w:div>
    <w:div w:id="1122725300">
      <w:bodyDiv w:val="1"/>
      <w:marLeft w:val="0"/>
      <w:marRight w:val="0"/>
      <w:marTop w:val="0"/>
      <w:marBottom w:val="0"/>
      <w:divBdr>
        <w:top w:val="none" w:sz="0" w:space="0" w:color="auto"/>
        <w:left w:val="none" w:sz="0" w:space="0" w:color="auto"/>
        <w:bottom w:val="none" w:sz="0" w:space="0" w:color="auto"/>
        <w:right w:val="none" w:sz="0" w:space="0" w:color="auto"/>
      </w:divBdr>
    </w:div>
    <w:div w:id="1148941720">
      <w:bodyDiv w:val="1"/>
      <w:marLeft w:val="0"/>
      <w:marRight w:val="0"/>
      <w:marTop w:val="0"/>
      <w:marBottom w:val="0"/>
      <w:divBdr>
        <w:top w:val="none" w:sz="0" w:space="0" w:color="auto"/>
        <w:left w:val="none" w:sz="0" w:space="0" w:color="auto"/>
        <w:bottom w:val="none" w:sz="0" w:space="0" w:color="auto"/>
        <w:right w:val="none" w:sz="0" w:space="0" w:color="auto"/>
      </w:divBdr>
    </w:div>
    <w:div w:id="1201209965">
      <w:bodyDiv w:val="1"/>
      <w:marLeft w:val="0"/>
      <w:marRight w:val="0"/>
      <w:marTop w:val="0"/>
      <w:marBottom w:val="0"/>
      <w:divBdr>
        <w:top w:val="none" w:sz="0" w:space="0" w:color="auto"/>
        <w:left w:val="none" w:sz="0" w:space="0" w:color="auto"/>
        <w:bottom w:val="none" w:sz="0" w:space="0" w:color="auto"/>
        <w:right w:val="none" w:sz="0" w:space="0" w:color="auto"/>
      </w:divBdr>
    </w:div>
    <w:div w:id="1209760614">
      <w:bodyDiv w:val="1"/>
      <w:marLeft w:val="0"/>
      <w:marRight w:val="0"/>
      <w:marTop w:val="0"/>
      <w:marBottom w:val="0"/>
      <w:divBdr>
        <w:top w:val="none" w:sz="0" w:space="0" w:color="auto"/>
        <w:left w:val="none" w:sz="0" w:space="0" w:color="auto"/>
        <w:bottom w:val="none" w:sz="0" w:space="0" w:color="auto"/>
        <w:right w:val="none" w:sz="0" w:space="0" w:color="auto"/>
      </w:divBdr>
    </w:div>
    <w:div w:id="1224293433">
      <w:bodyDiv w:val="1"/>
      <w:marLeft w:val="0"/>
      <w:marRight w:val="0"/>
      <w:marTop w:val="0"/>
      <w:marBottom w:val="0"/>
      <w:divBdr>
        <w:top w:val="none" w:sz="0" w:space="0" w:color="auto"/>
        <w:left w:val="none" w:sz="0" w:space="0" w:color="auto"/>
        <w:bottom w:val="none" w:sz="0" w:space="0" w:color="auto"/>
        <w:right w:val="none" w:sz="0" w:space="0" w:color="auto"/>
      </w:divBdr>
    </w:div>
    <w:div w:id="1232041153">
      <w:bodyDiv w:val="1"/>
      <w:marLeft w:val="0"/>
      <w:marRight w:val="0"/>
      <w:marTop w:val="0"/>
      <w:marBottom w:val="0"/>
      <w:divBdr>
        <w:top w:val="none" w:sz="0" w:space="0" w:color="auto"/>
        <w:left w:val="none" w:sz="0" w:space="0" w:color="auto"/>
        <w:bottom w:val="none" w:sz="0" w:space="0" w:color="auto"/>
        <w:right w:val="none" w:sz="0" w:space="0" w:color="auto"/>
      </w:divBdr>
    </w:div>
    <w:div w:id="1260287968">
      <w:bodyDiv w:val="1"/>
      <w:marLeft w:val="0"/>
      <w:marRight w:val="0"/>
      <w:marTop w:val="0"/>
      <w:marBottom w:val="0"/>
      <w:divBdr>
        <w:top w:val="none" w:sz="0" w:space="0" w:color="auto"/>
        <w:left w:val="none" w:sz="0" w:space="0" w:color="auto"/>
        <w:bottom w:val="none" w:sz="0" w:space="0" w:color="auto"/>
        <w:right w:val="none" w:sz="0" w:space="0" w:color="auto"/>
      </w:divBdr>
    </w:div>
    <w:div w:id="1265917149">
      <w:bodyDiv w:val="1"/>
      <w:marLeft w:val="0"/>
      <w:marRight w:val="0"/>
      <w:marTop w:val="0"/>
      <w:marBottom w:val="0"/>
      <w:divBdr>
        <w:top w:val="none" w:sz="0" w:space="0" w:color="auto"/>
        <w:left w:val="none" w:sz="0" w:space="0" w:color="auto"/>
        <w:bottom w:val="none" w:sz="0" w:space="0" w:color="auto"/>
        <w:right w:val="none" w:sz="0" w:space="0" w:color="auto"/>
      </w:divBdr>
    </w:div>
    <w:div w:id="1307856360">
      <w:bodyDiv w:val="1"/>
      <w:marLeft w:val="0"/>
      <w:marRight w:val="0"/>
      <w:marTop w:val="0"/>
      <w:marBottom w:val="0"/>
      <w:divBdr>
        <w:top w:val="none" w:sz="0" w:space="0" w:color="auto"/>
        <w:left w:val="none" w:sz="0" w:space="0" w:color="auto"/>
        <w:bottom w:val="none" w:sz="0" w:space="0" w:color="auto"/>
        <w:right w:val="none" w:sz="0" w:space="0" w:color="auto"/>
      </w:divBdr>
    </w:div>
    <w:div w:id="1371606297">
      <w:bodyDiv w:val="1"/>
      <w:marLeft w:val="0"/>
      <w:marRight w:val="0"/>
      <w:marTop w:val="0"/>
      <w:marBottom w:val="0"/>
      <w:divBdr>
        <w:top w:val="none" w:sz="0" w:space="0" w:color="auto"/>
        <w:left w:val="none" w:sz="0" w:space="0" w:color="auto"/>
        <w:bottom w:val="none" w:sz="0" w:space="0" w:color="auto"/>
        <w:right w:val="none" w:sz="0" w:space="0" w:color="auto"/>
      </w:divBdr>
    </w:div>
    <w:div w:id="1371765230">
      <w:bodyDiv w:val="1"/>
      <w:marLeft w:val="0"/>
      <w:marRight w:val="0"/>
      <w:marTop w:val="0"/>
      <w:marBottom w:val="0"/>
      <w:divBdr>
        <w:top w:val="none" w:sz="0" w:space="0" w:color="auto"/>
        <w:left w:val="none" w:sz="0" w:space="0" w:color="auto"/>
        <w:bottom w:val="none" w:sz="0" w:space="0" w:color="auto"/>
        <w:right w:val="none" w:sz="0" w:space="0" w:color="auto"/>
      </w:divBdr>
    </w:div>
    <w:div w:id="1398473641">
      <w:bodyDiv w:val="1"/>
      <w:marLeft w:val="0"/>
      <w:marRight w:val="0"/>
      <w:marTop w:val="0"/>
      <w:marBottom w:val="0"/>
      <w:divBdr>
        <w:top w:val="none" w:sz="0" w:space="0" w:color="auto"/>
        <w:left w:val="none" w:sz="0" w:space="0" w:color="auto"/>
        <w:bottom w:val="none" w:sz="0" w:space="0" w:color="auto"/>
        <w:right w:val="none" w:sz="0" w:space="0" w:color="auto"/>
      </w:divBdr>
    </w:div>
    <w:div w:id="1399594442">
      <w:bodyDiv w:val="1"/>
      <w:marLeft w:val="0"/>
      <w:marRight w:val="0"/>
      <w:marTop w:val="0"/>
      <w:marBottom w:val="0"/>
      <w:divBdr>
        <w:top w:val="none" w:sz="0" w:space="0" w:color="auto"/>
        <w:left w:val="none" w:sz="0" w:space="0" w:color="auto"/>
        <w:bottom w:val="none" w:sz="0" w:space="0" w:color="auto"/>
        <w:right w:val="none" w:sz="0" w:space="0" w:color="auto"/>
      </w:divBdr>
    </w:div>
    <w:div w:id="1406611824">
      <w:bodyDiv w:val="1"/>
      <w:marLeft w:val="0"/>
      <w:marRight w:val="0"/>
      <w:marTop w:val="0"/>
      <w:marBottom w:val="0"/>
      <w:divBdr>
        <w:top w:val="none" w:sz="0" w:space="0" w:color="auto"/>
        <w:left w:val="none" w:sz="0" w:space="0" w:color="auto"/>
        <w:bottom w:val="none" w:sz="0" w:space="0" w:color="auto"/>
        <w:right w:val="none" w:sz="0" w:space="0" w:color="auto"/>
      </w:divBdr>
    </w:div>
    <w:div w:id="1450587039">
      <w:bodyDiv w:val="1"/>
      <w:marLeft w:val="0"/>
      <w:marRight w:val="0"/>
      <w:marTop w:val="0"/>
      <w:marBottom w:val="0"/>
      <w:divBdr>
        <w:top w:val="none" w:sz="0" w:space="0" w:color="auto"/>
        <w:left w:val="none" w:sz="0" w:space="0" w:color="auto"/>
        <w:bottom w:val="none" w:sz="0" w:space="0" w:color="auto"/>
        <w:right w:val="none" w:sz="0" w:space="0" w:color="auto"/>
      </w:divBdr>
    </w:div>
    <w:div w:id="1454135262">
      <w:bodyDiv w:val="1"/>
      <w:marLeft w:val="0"/>
      <w:marRight w:val="0"/>
      <w:marTop w:val="0"/>
      <w:marBottom w:val="0"/>
      <w:divBdr>
        <w:top w:val="none" w:sz="0" w:space="0" w:color="auto"/>
        <w:left w:val="none" w:sz="0" w:space="0" w:color="auto"/>
        <w:bottom w:val="none" w:sz="0" w:space="0" w:color="auto"/>
        <w:right w:val="none" w:sz="0" w:space="0" w:color="auto"/>
      </w:divBdr>
    </w:div>
    <w:div w:id="1462267672">
      <w:bodyDiv w:val="1"/>
      <w:marLeft w:val="0"/>
      <w:marRight w:val="0"/>
      <w:marTop w:val="0"/>
      <w:marBottom w:val="0"/>
      <w:divBdr>
        <w:top w:val="none" w:sz="0" w:space="0" w:color="auto"/>
        <w:left w:val="none" w:sz="0" w:space="0" w:color="auto"/>
        <w:bottom w:val="none" w:sz="0" w:space="0" w:color="auto"/>
        <w:right w:val="none" w:sz="0" w:space="0" w:color="auto"/>
      </w:divBdr>
    </w:div>
    <w:div w:id="1478065945">
      <w:bodyDiv w:val="1"/>
      <w:marLeft w:val="0"/>
      <w:marRight w:val="0"/>
      <w:marTop w:val="0"/>
      <w:marBottom w:val="0"/>
      <w:divBdr>
        <w:top w:val="none" w:sz="0" w:space="0" w:color="auto"/>
        <w:left w:val="none" w:sz="0" w:space="0" w:color="auto"/>
        <w:bottom w:val="none" w:sz="0" w:space="0" w:color="auto"/>
        <w:right w:val="none" w:sz="0" w:space="0" w:color="auto"/>
      </w:divBdr>
    </w:div>
    <w:div w:id="1492870150">
      <w:bodyDiv w:val="1"/>
      <w:marLeft w:val="0"/>
      <w:marRight w:val="0"/>
      <w:marTop w:val="0"/>
      <w:marBottom w:val="0"/>
      <w:divBdr>
        <w:top w:val="none" w:sz="0" w:space="0" w:color="auto"/>
        <w:left w:val="none" w:sz="0" w:space="0" w:color="auto"/>
        <w:bottom w:val="none" w:sz="0" w:space="0" w:color="auto"/>
        <w:right w:val="none" w:sz="0" w:space="0" w:color="auto"/>
      </w:divBdr>
    </w:div>
    <w:div w:id="1501000078">
      <w:bodyDiv w:val="1"/>
      <w:marLeft w:val="0"/>
      <w:marRight w:val="0"/>
      <w:marTop w:val="0"/>
      <w:marBottom w:val="0"/>
      <w:divBdr>
        <w:top w:val="none" w:sz="0" w:space="0" w:color="auto"/>
        <w:left w:val="none" w:sz="0" w:space="0" w:color="auto"/>
        <w:bottom w:val="none" w:sz="0" w:space="0" w:color="auto"/>
        <w:right w:val="none" w:sz="0" w:space="0" w:color="auto"/>
      </w:divBdr>
    </w:div>
    <w:div w:id="1527258352">
      <w:bodyDiv w:val="1"/>
      <w:marLeft w:val="0"/>
      <w:marRight w:val="0"/>
      <w:marTop w:val="0"/>
      <w:marBottom w:val="0"/>
      <w:divBdr>
        <w:top w:val="none" w:sz="0" w:space="0" w:color="auto"/>
        <w:left w:val="none" w:sz="0" w:space="0" w:color="auto"/>
        <w:bottom w:val="none" w:sz="0" w:space="0" w:color="auto"/>
        <w:right w:val="none" w:sz="0" w:space="0" w:color="auto"/>
      </w:divBdr>
    </w:div>
    <w:div w:id="1544245483">
      <w:bodyDiv w:val="1"/>
      <w:marLeft w:val="0"/>
      <w:marRight w:val="0"/>
      <w:marTop w:val="0"/>
      <w:marBottom w:val="0"/>
      <w:divBdr>
        <w:top w:val="none" w:sz="0" w:space="0" w:color="auto"/>
        <w:left w:val="none" w:sz="0" w:space="0" w:color="auto"/>
        <w:bottom w:val="none" w:sz="0" w:space="0" w:color="auto"/>
        <w:right w:val="none" w:sz="0" w:space="0" w:color="auto"/>
      </w:divBdr>
    </w:div>
    <w:div w:id="1579707325">
      <w:bodyDiv w:val="1"/>
      <w:marLeft w:val="0"/>
      <w:marRight w:val="0"/>
      <w:marTop w:val="0"/>
      <w:marBottom w:val="0"/>
      <w:divBdr>
        <w:top w:val="none" w:sz="0" w:space="0" w:color="auto"/>
        <w:left w:val="none" w:sz="0" w:space="0" w:color="auto"/>
        <w:bottom w:val="none" w:sz="0" w:space="0" w:color="auto"/>
        <w:right w:val="none" w:sz="0" w:space="0" w:color="auto"/>
      </w:divBdr>
    </w:div>
    <w:div w:id="1582594366">
      <w:bodyDiv w:val="1"/>
      <w:marLeft w:val="0"/>
      <w:marRight w:val="0"/>
      <w:marTop w:val="0"/>
      <w:marBottom w:val="0"/>
      <w:divBdr>
        <w:top w:val="none" w:sz="0" w:space="0" w:color="auto"/>
        <w:left w:val="none" w:sz="0" w:space="0" w:color="auto"/>
        <w:bottom w:val="none" w:sz="0" w:space="0" w:color="auto"/>
        <w:right w:val="none" w:sz="0" w:space="0" w:color="auto"/>
      </w:divBdr>
    </w:div>
    <w:div w:id="1604415831">
      <w:bodyDiv w:val="1"/>
      <w:marLeft w:val="0"/>
      <w:marRight w:val="0"/>
      <w:marTop w:val="0"/>
      <w:marBottom w:val="0"/>
      <w:divBdr>
        <w:top w:val="none" w:sz="0" w:space="0" w:color="auto"/>
        <w:left w:val="none" w:sz="0" w:space="0" w:color="auto"/>
        <w:bottom w:val="none" w:sz="0" w:space="0" w:color="auto"/>
        <w:right w:val="none" w:sz="0" w:space="0" w:color="auto"/>
      </w:divBdr>
    </w:div>
    <w:div w:id="1612130877">
      <w:bodyDiv w:val="1"/>
      <w:marLeft w:val="0"/>
      <w:marRight w:val="0"/>
      <w:marTop w:val="0"/>
      <w:marBottom w:val="0"/>
      <w:divBdr>
        <w:top w:val="none" w:sz="0" w:space="0" w:color="auto"/>
        <w:left w:val="none" w:sz="0" w:space="0" w:color="auto"/>
        <w:bottom w:val="none" w:sz="0" w:space="0" w:color="auto"/>
        <w:right w:val="none" w:sz="0" w:space="0" w:color="auto"/>
      </w:divBdr>
    </w:div>
    <w:div w:id="1623803326">
      <w:bodyDiv w:val="1"/>
      <w:marLeft w:val="0"/>
      <w:marRight w:val="0"/>
      <w:marTop w:val="0"/>
      <w:marBottom w:val="0"/>
      <w:divBdr>
        <w:top w:val="none" w:sz="0" w:space="0" w:color="auto"/>
        <w:left w:val="none" w:sz="0" w:space="0" w:color="auto"/>
        <w:bottom w:val="none" w:sz="0" w:space="0" w:color="auto"/>
        <w:right w:val="none" w:sz="0" w:space="0" w:color="auto"/>
      </w:divBdr>
    </w:div>
    <w:div w:id="1652174362">
      <w:bodyDiv w:val="1"/>
      <w:marLeft w:val="0"/>
      <w:marRight w:val="0"/>
      <w:marTop w:val="0"/>
      <w:marBottom w:val="0"/>
      <w:divBdr>
        <w:top w:val="none" w:sz="0" w:space="0" w:color="auto"/>
        <w:left w:val="none" w:sz="0" w:space="0" w:color="auto"/>
        <w:bottom w:val="none" w:sz="0" w:space="0" w:color="auto"/>
        <w:right w:val="none" w:sz="0" w:space="0" w:color="auto"/>
      </w:divBdr>
    </w:div>
    <w:div w:id="1739865279">
      <w:bodyDiv w:val="1"/>
      <w:marLeft w:val="0"/>
      <w:marRight w:val="0"/>
      <w:marTop w:val="0"/>
      <w:marBottom w:val="0"/>
      <w:divBdr>
        <w:top w:val="none" w:sz="0" w:space="0" w:color="auto"/>
        <w:left w:val="none" w:sz="0" w:space="0" w:color="auto"/>
        <w:bottom w:val="none" w:sz="0" w:space="0" w:color="auto"/>
        <w:right w:val="none" w:sz="0" w:space="0" w:color="auto"/>
      </w:divBdr>
    </w:div>
    <w:div w:id="1746686820">
      <w:bodyDiv w:val="1"/>
      <w:marLeft w:val="0"/>
      <w:marRight w:val="0"/>
      <w:marTop w:val="0"/>
      <w:marBottom w:val="0"/>
      <w:divBdr>
        <w:top w:val="none" w:sz="0" w:space="0" w:color="auto"/>
        <w:left w:val="none" w:sz="0" w:space="0" w:color="auto"/>
        <w:bottom w:val="none" w:sz="0" w:space="0" w:color="auto"/>
        <w:right w:val="none" w:sz="0" w:space="0" w:color="auto"/>
      </w:divBdr>
      <w:divsChild>
        <w:div w:id="417796318">
          <w:marLeft w:val="0"/>
          <w:marRight w:val="0"/>
          <w:marTop w:val="0"/>
          <w:marBottom w:val="0"/>
          <w:divBdr>
            <w:top w:val="none" w:sz="0" w:space="0" w:color="auto"/>
            <w:left w:val="none" w:sz="0" w:space="0" w:color="auto"/>
            <w:bottom w:val="none" w:sz="0" w:space="0" w:color="auto"/>
            <w:right w:val="none" w:sz="0" w:space="0" w:color="auto"/>
          </w:divBdr>
          <w:divsChild>
            <w:div w:id="544560078">
              <w:marLeft w:val="0"/>
              <w:marRight w:val="0"/>
              <w:marTop w:val="0"/>
              <w:marBottom w:val="0"/>
              <w:divBdr>
                <w:top w:val="none" w:sz="0" w:space="0" w:color="auto"/>
                <w:left w:val="none" w:sz="0" w:space="0" w:color="auto"/>
                <w:bottom w:val="none" w:sz="0" w:space="0" w:color="auto"/>
                <w:right w:val="none" w:sz="0" w:space="0" w:color="auto"/>
              </w:divBdr>
              <w:divsChild>
                <w:div w:id="1449008311">
                  <w:marLeft w:val="0"/>
                  <w:marRight w:val="0"/>
                  <w:marTop w:val="0"/>
                  <w:marBottom w:val="0"/>
                  <w:divBdr>
                    <w:top w:val="none" w:sz="0" w:space="0" w:color="auto"/>
                    <w:left w:val="none" w:sz="0" w:space="0" w:color="auto"/>
                    <w:bottom w:val="none" w:sz="0" w:space="0" w:color="auto"/>
                    <w:right w:val="none" w:sz="0" w:space="0" w:color="auto"/>
                  </w:divBdr>
                  <w:divsChild>
                    <w:div w:id="458108119">
                      <w:marLeft w:val="0"/>
                      <w:marRight w:val="0"/>
                      <w:marTop w:val="120"/>
                      <w:marBottom w:val="0"/>
                      <w:divBdr>
                        <w:top w:val="none" w:sz="0" w:space="0" w:color="auto"/>
                        <w:left w:val="none" w:sz="0" w:space="0" w:color="auto"/>
                        <w:bottom w:val="none" w:sz="0" w:space="0" w:color="auto"/>
                        <w:right w:val="none" w:sz="0" w:space="0" w:color="auto"/>
                      </w:divBdr>
                      <w:divsChild>
                        <w:div w:id="1523517548">
                          <w:marLeft w:val="0"/>
                          <w:marRight w:val="0"/>
                          <w:marTop w:val="0"/>
                          <w:marBottom w:val="0"/>
                          <w:divBdr>
                            <w:top w:val="none" w:sz="0" w:space="0" w:color="auto"/>
                            <w:left w:val="none" w:sz="0" w:space="0" w:color="auto"/>
                            <w:bottom w:val="none" w:sz="0" w:space="0" w:color="auto"/>
                            <w:right w:val="none" w:sz="0" w:space="0" w:color="auto"/>
                          </w:divBdr>
                          <w:divsChild>
                            <w:div w:id="640887723">
                              <w:marLeft w:val="0"/>
                              <w:marRight w:val="0"/>
                              <w:marTop w:val="0"/>
                              <w:marBottom w:val="0"/>
                              <w:divBdr>
                                <w:top w:val="none" w:sz="0" w:space="0" w:color="auto"/>
                                <w:left w:val="none" w:sz="0" w:space="0" w:color="auto"/>
                                <w:bottom w:val="none" w:sz="0" w:space="0" w:color="auto"/>
                                <w:right w:val="none" w:sz="0" w:space="0" w:color="auto"/>
                              </w:divBdr>
                              <w:divsChild>
                                <w:div w:id="7586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678935">
          <w:marLeft w:val="0"/>
          <w:marRight w:val="0"/>
          <w:marTop w:val="0"/>
          <w:marBottom w:val="0"/>
          <w:divBdr>
            <w:top w:val="none" w:sz="0" w:space="0" w:color="auto"/>
            <w:left w:val="none" w:sz="0" w:space="0" w:color="auto"/>
            <w:bottom w:val="none" w:sz="0" w:space="0" w:color="auto"/>
            <w:right w:val="none" w:sz="0" w:space="0" w:color="auto"/>
          </w:divBdr>
          <w:divsChild>
            <w:div w:id="1006514672">
              <w:marLeft w:val="0"/>
              <w:marRight w:val="0"/>
              <w:marTop w:val="0"/>
              <w:marBottom w:val="0"/>
              <w:divBdr>
                <w:top w:val="none" w:sz="0" w:space="0" w:color="auto"/>
                <w:left w:val="none" w:sz="0" w:space="0" w:color="auto"/>
                <w:bottom w:val="none" w:sz="0" w:space="0" w:color="auto"/>
                <w:right w:val="none" w:sz="0" w:space="0" w:color="auto"/>
              </w:divBdr>
              <w:divsChild>
                <w:div w:id="1573735387">
                  <w:marLeft w:val="0"/>
                  <w:marRight w:val="0"/>
                  <w:marTop w:val="0"/>
                  <w:marBottom w:val="0"/>
                  <w:divBdr>
                    <w:top w:val="none" w:sz="0" w:space="0" w:color="auto"/>
                    <w:left w:val="none" w:sz="0" w:space="0" w:color="auto"/>
                    <w:bottom w:val="none" w:sz="0" w:space="0" w:color="auto"/>
                    <w:right w:val="none" w:sz="0" w:space="0" w:color="auto"/>
                  </w:divBdr>
                  <w:divsChild>
                    <w:div w:id="1818840429">
                      <w:marLeft w:val="0"/>
                      <w:marRight w:val="0"/>
                      <w:marTop w:val="0"/>
                      <w:marBottom w:val="0"/>
                      <w:divBdr>
                        <w:top w:val="none" w:sz="0" w:space="0" w:color="auto"/>
                        <w:left w:val="none" w:sz="0" w:space="0" w:color="auto"/>
                        <w:bottom w:val="none" w:sz="0" w:space="0" w:color="auto"/>
                        <w:right w:val="none" w:sz="0" w:space="0" w:color="auto"/>
                      </w:divBdr>
                      <w:divsChild>
                        <w:div w:id="2141872760">
                          <w:marLeft w:val="0"/>
                          <w:marRight w:val="0"/>
                          <w:marTop w:val="0"/>
                          <w:marBottom w:val="0"/>
                          <w:divBdr>
                            <w:top w:val="none" w:sz="0" w:space="0" w:color="auto"/>
                            <w:left w:val="none" w:sz="0" w:space="0" w:color="auto"/>
                            <w:bottom w:val="none" w:sz="0" w:space="0" w:color="auto"/>
                            <w:right w:val="none" w:sz="0" w:space="0" w:color="auto"/>
                          </w:divBdr>
                          <w:divsChild>
                            <w:div w:id="6311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5954">
      <w:bodyDiv w:val="1"/>
      <w:marLeft w:val="0"/>
      <w:marRight w:val="0"/>
      <w:marTop w:val="0"/>
      <w:marBottom w:val="0"/>
      <w:divBdr>
        <w:top w:val="none" w:sz="0" w:space="0" w:color="auto"/>
        <w:left w:val="none" w:sz="0" w:space="0" w:color="auto"/>
        <w:bottom w:val="none" w:sz="0" w:space="0" w:color="auto"/>
        <w:right w:val="none" w:sz="0" w:space="0" w:color="auto"/>
      </w:divBdr>
    </w:div>
    <w:div w:id="1792816904">
      <w:bodyDiv w:val="1"/>
      <w:marLeft w:val="0"/>
      <w:marRight w:val="0"/>
      <w:marTop w:val="0"/>
      <w:marBottom w:val="0"/>
      <w:divBdr>
        <w:top w:val="none" w:sz="0" w:space="0" w:color="auto"/>
        <w:left w:val="none" w:sz="0" w:space="0" w:color="auto"/>
        <w:bottom w:val="none" w:sz="0" w:space="0" w:color="auto"/>
        <w:right w:val="none" w:sz="0" w:space="0" w:color="auto"/>
      </w:divBdr>
      <w:divsChild>
        <w:div w:id="480735690">
          <w:marLeft w:val="0"/>
          <w:marRight w:val="0"/>
          <w:marTop w:val="0"/>
          <w:marBottom w:val="0"/>
          <w:divBdr>
            <w:top w:val="none" w:sz="0" w:space="0" w:color="auto"/>
            <w:left w:val="none" w:sz="0" w:space="0" w:color="auto"/>
            <w:bottom w:val="none" w:sz="0" w:space="0" w:color="auto"/>
            <w:right w:val="none" w:sz="0" w:space="0" w:color="auto"/>
          </w:divBdr>
          <w:divsChild>
            <w:div w:id="603539378">
              <w:marLeft w:val="0"/>
              <w:marRight w:val="0"/>
              <w:marTop w:val="0"/>
              <w:marBottom w:val="0"/>
              <w:divBdr>
                <w:top w:val="none" w:sz="0" w:space="0" w:color="auto"/>
                <w:left w:val="none" w:sz="0" w:space="0" w:color="auto"/>
                <w:bottom w:val="none" w:sz="0" w:space="0" w:color="auto"/>
                <w:right w:val="none" w:sz="0" w:space="0" w:color="auto"/>
              </w:divBdr>
            </w:div>
            <w:div w:id="616110047">
              <w:marLeft w:val="0"/>
              <w:marRight w:val="0"/>
              <w:marTop w:val="0"/>
              <w:marBottom w:val="0"/>
              <w:divBdr>
                <w:top w:val="none" w:sz="0" w:space="0" w:color="auto"/>
                <w:left w:val="none" w:sz="0" w:space="0" w:color="auto"/>
                <w:bottom w:val="none" w:sz="0" w:space="0" w:color="auto"/>
                <w:right w:val="none" w:sz="0" w:space="0" w:color="auto"/>
              </w:divBdr>
            </w:div>
            <w:div w:id="12348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670">
      <w:bodyDiv w:val="1"/>
      <w:marLeft w:val="0"/>
      <w:marRight w:val="0"/>
      <w:marTop w:val="0"/>
      <w:marBottom w:val="0"/>
      <w:divBdr>
        <w:top w:val="none" w:sz="0" w:space="0" w:color="auto"/>
        <w:left w:val="none" w:sz="0" w:space="0" w:color="auto"/>
        <w:bottom w:val="none" w:sz="0" w:space="0" w:color="auto"/>
        <w:right w:val="none" w:sz="0" w:space="0" w:color="auto"/>
      </w:divBdr>
    </w:div>
    <w:div w:id="1872768480">
      <w:bodyDiv w:val="1"/>
      <w:marLeft w:val="0"/>
      <w:marRight w:val="0"/>
      <w:marTop w:val="0"/>
      <w:marBottom w:val="0"/>
      <w:divBdr>
        <w:top w:val="none" w:sz="0" w:space="0" w:color="auto"/>
        <w:left w:val="none" w:sz="0" w:space="0" w:color="auto"/>
        <w:bottom w:val="none" w:sz="0" w:space="0" w:color="auto"/>
        <w:right w:val="none" w:sz="0" w:space="0" w:color="auto"/>
      </w:divBdr>
    </w:div>
    <w:div w:id="1885024603">
      <w:bodyDiv w:val="1"/>
      <w:marLeft w:val="0"/>
      <w:marRight w:val="0"/>
      <w:marTop w:val="0"/>
      <w:marBottom w:val="0"/>
      <w:divBdr>
        <w:top w:val="none" w:sz="0" w:space="0" w:color="auto"/>
        <w:left w:val="none" w:sz="0" w:space="0" w:color="auto"/>
        <w:bottom w:val="none" w:sz="0" w:space="0" w:color="auto"/>
        <w:right w:val="none" w:sz="0" w:space="0" w:color="auto"/>
      </w:divBdr>
    </w:div>
    <w:div w:id="1885483204">
      <w:bodyDiv w:val="1"/>
      <w:marLeft w:val="0"/>
      <w:marRight w:val="0"/>
      <w:marTop w:val="0"/>
      <w:marBottom w:val="0"/>
      <w:divBdr>
        <w:top w:val="none" w:sz="0" w:space="0" w:color="auto"/>
        <w:left w:val="none" w:sz="0" w:space="0" w:color="auto"/>
        <w:bottom w:val="none" w:sz="0" w:space="0" w:color="auto"/>
        <w:right w:val="none" w:sz="0" w:space="0" w:color="auto"/>
      </w:divBdr>
    </w:div>
    <w:div w:id="1897470862">
      <w:bodyDiv w:val="1"/>
      <w:marLeft w:val="0"/>
      <w:marRight w:val="0"/>
      <w:marTop w:val="0"/>
      <w:marBottom w:val="0"/>
      <w:divBdr>
        <w:top w:val="none" w:sz="0" w:space="0" w:color="auto"/>
        <w:left w:val="none" w:sz="0" w:space="0" w:color="auto"/>
        <w:bottom w:val="none" w:sz="0" w:space="0" w:color="auto"/>
        <w:right w:val="none" w:sz="0" w:space="0" w:color="auto"/>
      </w:divBdr>
    </w:div>
    <w:div w:id="1922106210">
      <w:bodyDiv w:val="1"/>
      <w:marLeft w:val="0"/>
      <w:marRight w:val="0"/>
      <w:marTop w:val="0"/>
      <w:marBottom w:val="0"/>
      <w:divBdr>
        <w:top w:val="none" w:sz="0" w:space="0" w:color="auto"/>
        <w:left w:val="none" w:sz="0" w:space="0" w:color="auto"/>
        <w:bottom w:val="none" w:sz="0" w:space="0" w:color="auto"/>
        <w:right w:val="none" w:sz="0" w:space="0" w:color="auto"/>
      </w:divBdr>
    </w:div>
    <w:div w:id="1932079292">
      <w:bodyDiv w:val="1"/>
      <w:marLeft w:val="0"/>
      <w:marRight w:val="0"/>
      <w:marTop w:val="0"/>
      <w:marBottom w:val="0"/>
      <w:divBdr>
        <w:top w:val="none" w:sz="0" w:space="0" w:color="auto"/>
        <w:left w:val="none" w:sz="0" w:space="0" w:color="auto"/>
        <w:bottom w:val="none" w:sz="0" w:space="0" w:color="auto"/>
        <w:right w:val="none" w:sz="0" w:space="0" w:color="auto"/>
      </w:divBdr>
    </w:div>
    <w:div w:id="1969162302">
      <w:bodyDiv w:val="1"/>
      <w:marLeft w:val="0"/>
      <w:marRight w:val="0"/>
      <w:marTop w:val="0"/>
      <w:marBottom w:val="0"/>
      <w:divBdr>
        <w:top w:val="none" w:sz="0" w:space="0" w:color="auto"/>
        <w:left w:val="none" w:sz="0" w:space="0" w:color="auto"/>
        <w:bottom w:val="none" w:sz="0" w:space="0" w:color="auto"/>
        <w:right w:val="none" w:sz="0" w:space="0" w:color="auto"/>
      </w:divBdr>
    </w:div>
    <w:div w:id="1969434083">
      <w:bodyDiv w:val="1"/>
      <w:marLeft w:val="0"/>
      <w:marRight w:val="0"/>
      <w:marTop w:val="0"/>
      <w:marBottom w:val="0"/>
      <w:divBdr>
        <w:top w:val="none" w:sz="0" w:space="0" w:color="auto"/>
        <w:left w:val="none" w:sz="0" w:space="0" w:color="auto"/>
        <w:bottom w:val="none" w:sz="0" w:space="0" w:color="auto"/>
        <w:right w:val="none" w:sz="0" w:space="0" w:color="auto"/>
      </w:divBdr>
    </w:div>
    <w:div w:id="1976789384">
      <w:bodyDiv w:val="1"/>
      <w:marLeft w:val="0"/>
      <w:marRight w:val="0"/>
      <w:marTop w:val="0"/>
      <w:marBottom w:val="0"/>
      <w:divBdr>
        <w:top w:val="none" w:sz="0" w:space="0" w:color="auto"/>
        <w:left w:val="none" w:sz="0" w:space="0" w:color="auto"/>
        <w:bottom w:val="none" w:sz="0" w:space="0" w:color="auto"/>
        <w:right w:val="none" w:sz="0" w:space="0" w:color="auto"/>
      </w:divBdr>
    </w:div>
    <w:div w:id="1978410157">
      <w:bodyDiv w:val="1"/>
      <w:marLeft w:val="0"/>
      <w:marRight w:val="0"/>
      <w:marTop w:val="0"/>
      <w:marBottom w:val="0"/>
      <w:divBdr>
        <w:top w:val="none" w:sz="0" w:space="0" w:color="auto"/>
        <w:left w:val="none" w:sz="0" w:space="0" w:color="auto"/>
        <w:bottom w:val="none" w:sz="0" w:space="0" w:color="auto"/>
        <w:right w:val="none" w:sz="0" w:space="0" w:color="auto"/>
      </w:divBdr>
    </w:div>
    <w:div w:id="2000649178">
      <w:bodyDiv w:val="1"/>
      <w:marLeft w:val="0"/>
      <w:marRight w:val="0"/>
      <w:marTop w:val="0"/>
      <w:marBottom w:val="0"/>
      <w:divBdr>
        <w:top w:val="none" w:sz="0" w:space="0" w:color="auto"/>
        <w:left w:val="none" w:sz="0" w:space="0" w:color="auto"/>
        <w:bottom w:val="none" w:sz="0" w:space="0" w:color="auto"/>
        <w:right w:val="none" w:sz="0" w:space="0" w:color="auto"/>
      </w:divBdr>
    </w:div>
    <w:div w:id="2001152889">
      <w:bodyDiv w:val="1"/>
      <w:marLeft w:val="0"/>
      <w:marRight w:val="0"/>
      <w:marTop w:val="0"/>
      <w:marBottom w:val="0"/>
      <w:divBdr>
        <w:top w:val="none" w:sz="0" w:space="0" w:color="auto"/>
        <w:left w:val="none" w:sz="0" w:space="0" w:color="auto"/>
        <w:bottom w:val="none" w:sz="0" w:space="0" w:color="auto"/>
        <w:right w:val="none" w:sz="0" w:space="0" w:color="auto"/>
      </w:divBdr>
    </w:div>
    <w:div w:id="2010592083">
      <w:bodyDiv w:val="1"/>
      <w:marLeft w:val="0"/>
      <w:marRight w:val="0"/>
      <w:marTop w:val="0"/>
      <w:marBottom w:val="0"/>
      <w:divBdr>
        <w:top w:val="none" w:sz="0" w:space="0" w:color="auto"/>
        <w:left w:val="none" w:sz="0" w:space="0" w:color="auto"/>
        <w:bottom w:val="none" w:sz="0" w:space="0" w:color="auto"/>
        <w:right w:val="none" w:sz="0" w:space="0" w:color="auto"/>
      </w:divBdr>
    </w:div>
    <w:div w:id="2030837622">
      <w:bodyDiv w:val="1"/>
      <w:marLeft w:val="0"/>
      <w:marRight w:val="0"/>
      <w:marTop w:val="0"/>
      <w:marBottom w:val="0"/>
      <w:divBdr>
        <w:top w:val="none" w:sz="0" w:space="0" w:color="auto"/>
        <w:left w:val="none" w:sz="0" w:space="0" w:color="auto"/>
        <w:bottom w:val="none" w:sz="0" w:space="0" w:color="auto"/>
        <w:right w:val="none" w:sz="0" w:space="0" w:color="auto"/>
      </w:divBdr>
    </w:div>
    <w:div w:id="2044593934">
      <w:bodyDiv w:val="1"/>
      <w:marLeft w:val="0"/>
      <w:marRight w:val="0"/>
      <w:marTop w:val="0"/>
      <w:marBottom w:val="0"/>
      <w:divBdr>
        <w:top w:val="none" w:sz="0" w:space="0" w:color="auto"/>
        <w:left w:val="none" w:sz="0" w:space="0" w:color="auto"/>
        <w:bottom w:val="none" w:sz="0" w:space="0" w:color="auto"/>
        <w:right w:val="none" w:sz="0" w:space="0" w:color="auto"/>
      </w:divBdr>
      <w:divsChild>
        <w:div w:id="1225140100">
          <w:marLeft w:val="840"/>
          <w:marRight w:val="0"/>
          <w:marTop w:val="0"/>
          <w:marBottom w:val="0"/>
          <w:divBdr>
            <w:top w:val="none" w:sz="0" w:space="0" w:color="auto"/>
            <w:left w:val="none" w:sz="0" w:space="0" w:color="auto"/>
            <w:bottom w:val="single" w:sz="12" w:space="6" w:color="C0C0C0"/>
            <w:right w:val="none" w:sz="0" w:space="0" w:color="auto"/>
          </w:divBdr>
        </w:div>
      </w:divsChild>
    </w:div>
    <w:div w:id="2050182298">
      <w:bodyDiv w:val="1"/>
      <w:marLeft w:val="0"/>
      <w:marRight w:val="0"/>
      <w:marTop w:val="0"/>
      <w:marBottom w:val="0"/>
      <w:divBdr>
        <w:top w:val="none" w:sz="0" w:space="0" w:color="auto"/>
        <w:left w:val="none" w:sz="0" w:space="0" w:color="auto"/>
        <w:bottom w:val="none" w:sz="0" w:space="0" w:color="auto"/>
        <w:right w:val="none" w:sz="0" w:space="0" w:color="auto"/>
      </w:divBdr>
    </w:div>
    <w:div w:id="2053260421">
      <w:bodyDiv w:val="1"/>
      <w:marLeft w:val="0"/>
      <w:marRight w:val="0"/>
      <w:marTop w:val="0"/>
      <w:marBottom w:val="0"/>
      <w:divBdr>
        <w:top w:val="none" w:sz="0" w:space="0" w:color="auto"/>
        <w:left w:val="none" w:sz="0" w:space="0" w:color="auto"/>
        <w:bottom w:val="none" w:sz="0" w:space="0" w:color="auto"/>
        <w:right w:val="none" w:sz="0" w:space="0" w:color="auto"/>
      </w:divBdr>
    </w:div>
    <w:div w:id="2060784532">
      <w:bodyDiv w:val="1"/>
      <w:marLeft w:val="0"/>
      <w:marRight w:val="0"/>
      <w:marTop w:val="0"/>
      <w:marBottom w:val="0"/>
      <w:divBdr>
        <w:top w:val="none" w:sz="0" w:space="0" w:color="auto"/>
        <w:left w:val="none" w:sz="0" w:space="0" w:color="auto"/>
        <w:bottom w:val="none" w:sz="0" w:space="0" w:color="auto"/>
        <w:right w:val="none" w:sz="0" w:space="0" w:color="auto"/>
      </w:divBdr>
    </w:div>
    <w:div w:id="2063361492">
      <w:bodyDiv w:val="1"/>
      <w:marLeft w:val="0"/>
      <w:marRight w:val="0"/>
      <w:marTop w:val="0"/>
      <w:marBottom w:val="0"/>
      <w:divBdr>
        <w:top w:val="none" w:sz="0" w:space="0" w:color="auto"/>
        <w:left w:val="none" w:sz="0" w:space="0" w:color="auto"/>
        <w:bottom w:val="none" w:sz="0" w:space="0" w:color="auto"/>
        <w:right w:val="none" w:sz="0" w:space="0" w:color="auto"/>
      </w:divBdr>
    </w:div>
    <w:div w:id="2064912867">
      <w:bodyDiv w:val="1"/>
      <w:marLeft w:val="0"/>
      <w:marRight w:val="0"/>
      <w:marTop w:val="0"/>
      <w:marBottom w:val="0"/>
      <w:divBdr>
        <w:top w:val="none" w:sz="0" w:space="0" w:color="auto"/>
        <w:left w:val="none" w:sz="0" w:space="0" w:color="auto"/>
        <w:bottom w:val="none" w:sz="0" w:space="0" w:color="auto"/>
        <w:right w:val="none" w:sz="0" w:space="0" w:color="auto"/>
      </w:divBdr>
      <w:divsChild>
        <w:div w:id="660498851">
          <w:marLeft w:val="0"/>
          <w:marRight w:val="0"/>
          <w:marTop w:val="0"/>
          <w:marBottom w:val="0"/>
          <w:divBdr>
            <w:top w:val="none" w:sz="0" w:space="0" w:color="auto"/>
            <w:left w:val="none" w:sz="0" w:space="0" w:color="auto"/>
            <w:bottom w:val="none" w:sz="0" w:space="0" w:color="auto"/>
            <w:right w:val="none" w:sz="0" w:space="0" w:color="auto"/>
          </w:divBdr>
        </w:div>
        <w:div w:id="660039149">
          <w:marLeft w:val="0"/>
          <w:marRight w:val="0"/>
          <w:marTop w:val="0"/>
          <w:marBottom w:val="0"/>
          <w:divBdr>
            <w:top w:val="none" w:sz="0" w:space="0" w:color="auto"/>
            <w:left w:val="none" w:sz="0" w:space="0" w:color="auto"/>
            <w:bottom w:val="none" w:sz="0" w:space="0" w:color="auto"/>
            <w:right w:val="none" w:sz="0" w:space="0" w:color="auto"/>
          </w:divBdr>
        </w:div>
        <w:div w:id="1470632719">
          <w:marLeft w:val="0"/>
          <w:marRight w:val="0"/>
          <w:marTop w:val="0"/>
          <w:marBottom w:val="0"/>
          <w:divBdr>
            <w:top w:val="none" w:sz="0" w:space="0" w:color="auto"/>
            <w:left w:val="none" w:sz="0" w:space="0" w:color="auto"/>
            <w:bottom w:val="none" w:sz="0" w:space="0" w:color="auto"/>
            <w:right w:val="none" w:sz="0" w:space="0" w:color="auto"/>
          </w:divBdr>
        </w:div>
        <w:div w:id="1157652986">
          <w:marLeft w:val="0"/>
          <w:marRight w:val="0"/>
          <w:marTop w:val="0"/>
          <w:marBottom w:val="0"/>
          <w:divBdr>
            <w:top w:val="none" w:sz="0" w:space="0" w:color="auto"/>
            <w:left w:val="none" w:sz="0" w:space="0" w:color="auto"/>
            <w:bottom w:val="none" w:sz="0" w:space="0" w:color="auto"/>
            <w:right w:val="none" w:sz="0" w:space="0" w:color="auto"/>
          </w:divBdr>
        </w:div>
        <w:div w:id="1609502635">
          <w:marLeft w:val="0"/>
          <w:marRight w:val="0"/>
          <w:marTop w:val="0"/>
          <w:marBottom w:val="0"/>
          <w:divBdr>
            <w:top w:val="none" w:sz="0" w:space="0" w:color="auto"/>
            <w:left w:val="none" w:sz="0" w:space="0" w:color="auto"/>
            <w:bottom w:val="none" w:sz="0" w:space="0" w:color="auto"/>
            <w:right w:val="none" w:sz="0" w:space="0" w:color="auto"/>
          </w:divBdr>
        </w:div>
        <w:div w:id="446392679">
          <w:marLeft w:val="0"/>
          <w:marRight w:val="0"/>
          <w:marTop w:val="0"/>
          <w:marBottom w:val="0"/>
          <w:divBdr>
            <w:top w:val="none" w:sz="0" w:space="0" w:color="auto"/>
            <w:left w:val="none" w:sz="0" w:space="0" w:color="auto"/>
            <w:bottom w:val="none" w:sz="0" w:space="0" w:color="auto"/>
            <w:right w:val="none" w:sz="0" w:space="0" w:color="auto"/>
          </w:divBdr>
        </w:div>
        <w:div w:id="694576232">
          <w:marLeft w:val="0"/>
          <w:marRight w:val="0"/>
          <w:marTop w:val="0"/>
          <w:marBottom w:val="0"/>
          <w:divBdr>
            <w:top w:val="none" w:sz="0" w:space="0" w:color="auto"/>
            <w:left w:val="none" w:sz="0" w:space="0" w:color="auto"/>
            <w:bottom w:val="none" w:sz="0" w:space="0" w:color="auto"/>
            <w:right w:val="none" w:sz="0" w:space="0" w:color="auto"/>
          </w:divBdr>
        </w:div>
        <w:div w:id="455173571">
          <w:marLeft w:val="0"/>
          <w:marRight w:val="0"/>
          <w:marTop w:val="0"/>
          <w:marBottom w:val="0"/>
          <w:divBdr>
            <w:top w:val="none" w:sz="0" w:space="0" w:color="auto"/>
            <w:left w:val="none" w:sz="0" w:space="0" w:color="auto"/>
            <w:bottom w:val="none" w:sz="0" w:space="0" w:color="auto"/>
            <w:right w:val="none" w:sz="0" w:space="0" w:color="auto"/>
          </w:divBdr>
        </w:div>
        <w:div w:id="46145009">
          <w:marLeft w:val="0"/>
          <w:marRight w:val="0"/>
          <w:marTop w:val="0"/>
          <w:marBottom w:val="0"/>
          <w:divBdr>
            <w:top w:val="none" w:sz="0" w:space="0" w:color="auto"/>
            <w:left w:val="none" w:sz="0" w:space="0" w:color="auto"/>
            <w:bottom w:val="none" w:sz="0" w:space="0" w:color="auto"/>
            <w:right w:val="none" w:sz="0" w:space="0" w:color="auto"/>
          </w:divBdr>
        </w:div>
        <w:div w:id="982781629">
          <w:marLeft w:val="0"/>
          <w:marRight w:val="0"/>
          <w:marTop w:val="0"/>
          <w:marBottom w:val="0"/>
          <w:divBdr>
            <w:top w:val="none" w:sz="0" w:space="0" w:color="auto"/>
            <w:left w:val="none" w:sz="0" w:space="0" w:color="auto"/>
            <w:bottom w:val="none" w:sz="0" w:space="0" w:color="auto"/>
            <w:right w:val="none" w:sz="0" w:space="0" w:color="auto"/>
          </w:divBdr>
        </w:div>
        <w:div w:id="34158653">
          <w:marLeft w:val="0"/>
          <w:marRight w:val="0"/>
          <w:marTop w:val="0"/>
          <w:marBottom w:val="0"/>
          <w:divBdr>
            <w:top w:val="none" w:sz="0" w:space="0" w:color="auto"/>
            <w:left w:val="none" w:sz="0" w:space="0" w:color="auto"/>
            <w:bottom w:val="none" w:sz="0" w:space="0" w:color="auto"/>
            <w:right w:val="none" w:sz="0" w:space="0" w:color="auto"/>
          </w:divBdr>
        </w:div>
        <w:div w:id="224419177">
          <w:marLeft w:val="0"/>
          <w:marRight w:val="0"/>
          <w:marTop w:val="0"/>
          <w:marBottom w:val="0"/>
          <w:divBdr>
            <w:top w:val="none" w:sz="0" w:space="0" w:color="auto"/>
            <w:left w:val="none" w:sz="0" w:space="0" w:color="auto"/>
            <w:bottom w:val="none" w:sz="0" w:space="0" w:color="auto"/>
            <w:right w:val="none" w:sz="0" w:space="0" w:color="auto"/>
          </w:divBdr>
        </w:div>
        <w:div w:id="477383610">
          <w:marLeft w:val="0"/>
          <w:marRight w:val="0"/>
          <w:marTop w:val="0"/>
          <w:marBottom w:val="0"/>
          <w:divBdr>
            <w:top w:val="none" w:sz="0" w:space="0" w:color="auto"/>
            <w:left w:val="none" w:sz="0" w:space="0" w:color="auto"/>
            <w:bottom w:val="none" w:sz="0" w:space="0" w:color="auto"/>
            <w:right w:val="none" w:sz="0" w:space="0" w:color="auto"/>
          </w:divBdr>
        </w:div>
        <w:div w:id="1167863850">
          <w:marLeft w:val="0"/>
          <w:marRight w:val="0"/>
          <w:marTop w:val="0"/>
          <w:marBottom w:val="0"/>
          <w:divBdr>
            <w:top w:val="none" w:sz="0" w:space="0" w:color="auto"/>
            <w:left w:val="none" w:sz="0" w:space="0" w:color="auto"/>
            <w:bottom w:val="none" w:sz="0" w:space="0" w:color="auto"/>
            <w:right w:val="none" w:sz="0" w:space="0" w:color="auto"/>
          </w:divBdr>
        </w:div>
        <w:div w:id="1086802471">
          <w:marLeft w:val="0"/>
          <w:marRight w:val="0"/>
          <w:marTop w:val="0"/>
          <w:marBottom w:val="0"/>
          <w:divBdr>
            <w:top w:val="none" w:sz="0" w:space="0" w:color="auto"/>
            <w:left w:val="none" w:sz="0" w:space="0" w:color="auto"/>
            <w:bottom w:val="none" w:sz="0" w:space="0" w:color="auto"/>
            <w:right w:val="none" w:sz="0" w:space="0" w:color="auto"/>
          </w:divBdr>
        </w:div>
        <w:div w:id="1592465534">
          <w:marLeft w:val="0"/>
          <w:marRight w:val="0"/>
          <w:marTop w:val="0"/>
          <w:marBottom w:val="0"/>
          <w:divBdr>
            <w:top w:val="none" w:sz="0" w:space="0" w:color="auto"/>
            <w:left w:val="none" w:sz="0" w:space="0" w:color="auto"/>
            <w:bottom w:val="none" w:sz="0" w:space="0" w:color="auto"/>
            <w:right w:val="none" w:sz="0" w:space="0" w:color="auto"/>
          </w:divBdr>
        </w:div>
        <w:div w:id="579677892">
          <w:marLeft w:val="0"/>
          <w:marRight w:val="0"/>
          <w:marTop w:val="0"/>
          <w:marBottom w:val="0"/>
          <w:divBdr>
            <w:top w:val="none" w:sz="0" w:space="0" w:color="auto"/>
            <w:left w:val="none" w:sz="0" w:space="0" w:color="auto"/>
            <w:bottom w:val="none" w:sz="0" w:space="0" w:color="auto"/>
            <w:right w:val="none" w:sz="0" w:space="0" w:color="auto"/>
          </w:divBdr>
        </w:div>
        <w:div w:id="466555502">
          <w:marLeft w:val="0"/>
          <w:marRight w:val="0"/>
          <w:marTop w:val="0"/>
          <w:marBottom w:val="0"/>
          <w:divBdr>
            <w:top w:val="none" w:sz="0" w:space="0" w:color="auto"/>
            <w:left w:val="none" w:sz="0" w:space="0" w:color="auto"/>
            <w:bottom w:val="none" w:sz="0" w:space="0" w:color="auto"/>
            <w:right w:val="none" w:sz="0" w:space="0" w:color="auto"/>
          </w:divBdr>
        </w:div>
        <w:div w:id="161046514">
          <w:marLeft w:val="0"/>
          <w:marRight w:val="0"/>
          <w:marTop w:val="0"/>
          <w:marBottom w:val="0"/>
          <w:divBdr>
            <w:top w:val="none" w:sz="0" w:space="0" w:color="auto"/>
            <w:left w:val="none" w:sz="0" w:space="0" w:color="auto"/>
            <w:bottom w:val="none" w:sz="0" w:space="0" w:color="auto"/>
            <w:right w:val="none" w:sz="0" w:space="0" w:color="auto"/>
          </w:divBdr>
        </w:div>
      </w:divsChild>
    </w:div>
    <w:div w:id="2067992690">
      <w:bodyDiv w:val="1"/>
      <w:marLeft w:val="0"/>
      <w:marRight w:val="0"/>
      <w:marTop w:val="0"/>
      <w:marBottom w:val="0"/>
      <w:divBdr>
        <w:top w:val="none" w:sz="0" w:space="0" w:color="auto"/>
        <w:left w:val="none" w:sz="0" w:space="0" w:color="auto"/>
        <w:bottom w:val="none" w:sz="0" w:space="0" w:color="auto"/>
        <w:right w:val="none" w:sz="0" w:space="0" w:color="auto"/>
      </w:divBdr>
    </w:div>
    <w:div w:id="2090611659">
      <w:bodyDiv w:val="1"/>
      <w:marLeft w:val="0"/>
      <w:marRight w:val="0"/>
      <w:marTop w:val="0"/>
      <w:marBottom w:val="0"/>
      <w:divBdr>
        <w:top w:val="none" w:sz="0" w:space="0" w:color="auto"/>
        <w:left w:val="none" w:sz="0" w:space="0" w:color="auto"/>
        <w:bottom w:val="none" w:sz="0" w:space="0" w:color="auto"/>
        <w:right w:val="none" w:sz="0" w:space="0" w:color="auto"/>
      </w:divBdr>
    </w:div>
    <w:div w:id="2104380014">
      <w:bodyDiv w:val="1"/>
      <w:marLeft w:val="0"/>
      <w:marRight w:val="0"/>
      <w:marTop w:val="0"/>
      <w:marBottom w:val="0"/>
      <w:divBdr>
        <w:top w:val="none" w:sz="0" w:space="0" w:color="auto"/>
        <w:left w:val="none" w:sz="0" w:space="0" w:color="auto"/>
        <w:bottom w:val="none" w:sz="0" w:space="0" w:color="auto"/>
        <w:right w:val="none" w:sz="0" w:space="0" w:color="auto"/>
      </w:divBdr>
    </w:div>
    <w:div w:id="2119176375">
      <w:bodyDiv w:val="1"/>
      <w:marLeft w:val="0"/>
      <w:marRight w:val="0"/>
      <w:marTop w:val="0"/>
      <w:marBottom w:val="0"/>
      <w:divBdr>
        <w:top w:val="none" w:sz="0" w:space="0" w:color="auto"/>
        <w:left w:val="none" w:sz="0" w:space="0" w:color="auto"/>
        <w:bottom w:val="none" w:sz="0" w:space="0" w:color="auto"/>
        <w:right w:val="none" w:sz="0" w:space="0" w:color="auto"/>
      </w:divBdr>
    </w:div>
    <w:div w:id="2120953407">
      <w:bodyDiv w:val="1"/>
      <w:marLeft w:val="0"/>
      <w:marRight w:val="0"/>
      <w:marTop w:val="0"/>
      <w:marBottom w:val="0"/>
      <w:divBdr>
        <w:top w:val="none" w:sz="0" w:space="0" w:color="auto"/>
        <w:left w:val="none" w:sz="0" w:space="0" w:color="auto"/>
        <w:bottom w:val="none" w:sz="0" w:space="0" w:color="auto"/>
        <w:right w:val="none" w:sz="0" w:space="0" w:color="auto"/>
      </w:divBdr>
    </w:div>
    <w:div w:id="214029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ko\Desktop\AIYES&#36890;&#20449;&#12504;&#12483;&#12480;&#12540;&#20184;&#12365;&#12288;63&#21495;.dot" TargetMode="External"/></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D5DDC1-734C-476F-98C8-359FBB12E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AIYES通信ヘッダー付き　63号</Template>
  <TotalTime>3</TotalTime>
  <Pages>3</Pages>
  <Words>222</Words>
  <Characters>1272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AIYES通信</vt:lpstr>
    </vt:vector>
  </TitlesOfParts>
  <Company/>
  <LinksUpToDate>false</LinksUpToDate>
  <CharactersWithSpaces>1492</CharactersWithSpaces>
  <SharedDoc>false</SharedDoc>
  <HLinks>
    <vt:vector size="6" baseType="variant">
      <vt:variant>
        <vt:i4>1179726</vt:i4>
      </vt:variant>
      <vt:variant>
        <vt:i4>0</vt:i4>
      </vt:variant>
      <vt:variant>
        <vt:i4>0</vt:i4>
      </vt:variant>
      <vt:variant>
        <vt:i4>5</vt:i4>
      </vt:variant>
      <vt:variant>
        <vt:lpwstr>mailto:aiyes_press@yokohama-spain.jp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AIYES通信</dc:title>
  <dc:subject/>
  <dc:creator>ayako</dc:creator>
  <cp:keywords/>
  <dc:description/>
  <cp:lastModifiedBy>利明 下山</cp:lastModifiedBy>
  <cp:revision>3</cp:revision>
  <cp:lastPrinted>2023-12-12T09:06:00Z</cp:lastPrinted>
  <dcterms:created xsi:type="dcterms:W3CDTF">2025-03-26T05:10:00Z</dcterms:created>
  <dcterms:modified xsi:type="dcterms:W3CDTF">2025-03-26T07:40:00Z</dcterms:modified>
</cp:coreProperties>
</file>